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22" w:rsidRDefault="00BD5179" w:rsidP="00EF5846">
      <w:pPr>
        <w:tabs>
          <w:tab w:val="left" w:pos="3450"/>
        </w:tabs>
        <w:sectPr w:rsidR="00006722" w:rsidSect="00890210">
          <w:pgSz w:w="12240" w:h="15840"/>
          <w:pgMar w:top="1440" w:right="1800" w:bottom="1440" w:left="1800" w:header="720" w:footer="720" w:gutter="0"/>
          <w:pgNumType w:start="1"/>
          <w:cols w:space="720"/>
        </w:sectPr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ge">
                  <wp:posOffset>6750685</wp:posOffset>
                </wp:positionV>
                <wp:extent cx="4018915" cy="1419860"/>
                <wp:effectExtent l="0" t="0" r="19685" b="27940"/>
                <wp:wrapSquare wrapText="bothSides"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8915" cy="1419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06722" w:rsidRPr="00624312" w:rsidRDefault="00006722" w:rsidP="008C1C1B">
                            <w:pPr>
                              <w:pStyle w:val="Subhead"/>
                              <w:shd w:val="clear" w:color="auto" w:fill="DAEEF3" w:themeFill="accent5" w:themeFillTint="33"/>
                              <w:spacing w:line="240" w:lineRule="atLeast"/>
                              <w:ind w:right="-115"/>
                              <w:rPr>
                                <w:color w:val="54219F"/>
                              </w:rPr>
                            </w:pPr>
                            <w:r w:rsidRPr="00624312">
                              <w:rPr>
                                <w:color w:val="54219F"/>
                              </w:rPr>
                              <w:t xml:space="preserve">Things to Remember         </w:t>
                            </w:r>
                          </w:p>
                          <w:p w:rsidR="00F7640B" w:rsidRPr="00712039" w:rsidRDefault="00F7640B" w:rsidP="00F7640B">
                            <w:pPr>
                              <w:pStyle w:val="Paragraphtext"/>
                              <w:rPr>
                                <w:rFonts w:cs="Arial"/>
                                <w:sz w:val="24"/>
                              </w:rPr>
                            </w:pPr>
                            <w:r w:rsidRPr="004A7711">
                              <w:rPr>
                                <w:rFonts w:cs="Arial"/>
                                <w:b/>
                                <w:sz w:val="24"/>
                              </w:rPr>
                              <w:t>Every Day is Earth Day</w:t>
                            </w:r>
                            <w:r w:rsidRPr="00712039">
                              <w:rPr>
                                <w:rFonts w:cs="Arial"/>
                                <w:sz w:val="24"/>
                              </w:rPr>
                              <w:t>,</w:t>
                            </w:r>
                            <w:r w:rsidRPr="00712039">
                              <w:rPr>
                                <w:rFonts w:cs="Arial"/>
                                <w:sz w:val="24"/>
                              </w:rPr>
                              <w:br/>
                              <w:t>If it's cold or wet or hot</w:t>
                            </w:r>
                            <w:r w:rsidRPr="00712039">
                              <w:rPr>
                                <w:rFonts w:cs="Arial"/>
                                <w:sz w:val="24"/>
                              </w:rPr>
                              <w:br/>
                              <w:t>Pitch in to save the planet</w:t>
                            </w:r>
                            <w:r w:rsidRPr="00712039">
                              <w:rPr>
                                <w:rFonts w:cs="Arial"/>
                                <w:sz w:val="24"/>
                              </w:rPr>
                              <w:br/>
                              <w:t xml:space="preserve">It's the only one we've got. </w:t>
                            </w:r>
                          </w:p>
                          <w:p w:rsidR="00006722" w:rsidRPr="00501F04" w:rsidRDefault="00006722" w:rsidP="004E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006722" w:rsidRPr="008C2BA1" w:rsidRDefault="00006722" w:rsidP="008F0F02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  <w:lang w:val="en-CA"/>
                              </w:rPr>
                            </w:pPr>
                            <w:r w:rsidRPr="008C2BA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77.3pt;margin-top:531.55pt;width:316.45pt;height:11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" fillcolor="white [3212]" strokeweight="1.5pt">
                <v:path arrowok="t"/>
                <v:textbox>
                  <w:txbxContent>
                    <w:p w:rsidR="00006722" w:rsidRPr="00624312" w:rsidRDefault="00006722" w:rsidP="008C1C1B">
                      <w:pPr>
                        <w:pStyle w:val="Subhead"/>
                        <w:shd w:val="clear" w:color="auto" w:fill="DAEEF3" w:themeFill="accent5" w:themeFillTint="33"/>
                        <w:spacing w:line="240" w:lineRule="atLeast"/>
                        <w:ind w:right="-115"/>
                        <w:rPr>
                          <w:color w:val="54219F"/>
                        </w:rPr>
                      </w:pPr>
                      <w:r w:rsidRPr="00624312">
                        <w:rPr>
                          <w:color w:val="54219F"/>
                        </w:rPr>
                        <w:t xml:space="preserve">Things to Remember         </w:t>
                      </w:r>
                    </w:p>
                    <w:p w:rsidR="00F7640B" w:rsidRPr="00712039" w:rsidRDefault="00F7640B" w:rsidP="00F7640B">
                      <w:pPr>
                        <w:pStyle w:val="Paragraphtext"/>
                        <w:rPr>
                          <w:rFonts w:cs="Arial"/>
                          <w:sz w:val="24"/>
                        </w:rPr>
                      </w:pPr>
                      <w:r w:rsidRPr="004A7711">
                        <w:rPr>
                          <w:rFonts w:cs="Arial"/>
                          <w:b/>
                          <w:sz w:val="24"/>
                        </w:rPr>
                        <w:t>Every Day is Earth Day</w:t>
                      </w:r>
                      <w:r w:rsidRPr="00712039">
                        <w:rPr>
                          <w:rFonts w:cs="Arial"/>
                          <w:sz w:val="24"/>
                        </w:rPr>
                        <w:t>,</w:t>
                      </w:r>
                      <w:r w:rsidRPr="00712039">
                        <w:rPr>
                          <w:rFonts w:cs="Arial"/>
                          <w:sz w:val="24"/>
                        </w:rPr>
                        <w:br/>
                        <w:t>If it's cold or wet or hot</w:t>
                      </w:r>
                      <w:r w:rsidRPr="00712039">
                        <w:rPr>
                          <w:rFonts w:cs="Arial"/>
                          <w:sz w:val="24"/>
                        </w:rPr>
                        <w:br/>
                        <w:t>Pitch in to save the planet</w:t>
                      </w:r>
                      <w:r w:rsidRPr="00712039">
                        <w:rPr>
                          <w:rFonts w:cs="Arial"/>
                          <w:sz w:val="24"/>
                        </w:rPr>
                        <w:br/>
                        <w:t xml:space="preserve">It's the only one we've got. </w:t>
                      </w:r>
                    </w:p>
                    <w:p w:rsidR="00006722" w:rsidRPr="00501F04" w:rsidRDefault="00006722" w:rsidP="004E4A71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CA"/>
                        </w:rPr>
                      </w:pPr>
                    </w:p>
                    <w:p w:rsidR="00006722" w:rsidRPr="008C2BA1" w:rsidRDefault="00006722" w:rsidP="008F0F02">
                      <w:pPr>
                        <w:rPr>
                          <w:rFonts w:ascii="Arial" w:hAnsi="Arial" w:cs="Arial"/>
                          <w:sz w:val="36"/>
                          <w:szCs w:val="32"/>
                          <w:lang w:val="en-CA"/>
                        </w:rPr>
                      </w:pPr>
                      <w:r w:rsidRPr="008C2BA1"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7432040</wp:posOffset>
                </wp:positionV>
                <wp:extent cx="3999230" cy="1557655"/>
                <wp:effectExtent l="0" t="0" r="20320" b="2349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9230" cy="15576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46000">
                              <a:srgbClr val="D4DEFF"/>
                            </a:gs>
                            <a:gs pos="95000">
                              <a:srgbClr val="D4DEFF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905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722" w:rsidRPr="00CC749B" w:rsidRDefault="00006722" w:rsidP="00CC749B">
                            <w:pPr>
                              <w:pStyle w:val="Subhead"/>
                              <w:tabs>
                                <w:tab w:val="center" w:pos="3420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18"/>
                                <w:szCs w:val="30"/>
                              </w:rPr>
                            </w:pPr>
                          </w:p>
                          <w:p w:rsidR="00006722" w:rsidRDefault="00006722" w:rsidP="00CC749B">
                            <w:pPr>
                              <w:pStyle w:val="Subhead"/>
                              <w:tabs>
                                <w:tab w:val="center" w:pos="3420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C00000"/>
                                <w:szCs w:val="28"/>
                              </w:rPr>
                            </w:pPr>
                            <w:r w:rsidRPr="00CC749B">
                              <w:rPr>
                                <w:color w:val="0070C0"/>
                                <w:szCs w:val="30"/>
                              </w:rPr>
                              <w:t>Health &amp; Safety Tip</w:t>
                            </w:r>
                            <w:r w:rsidRPr="00CC749B">
                              <w:rPr>
                                <w:color w:val="0070C0"/>
                                <w:szCs w:val="28"/>
                              </w:rPr>
                              <w:t xml:space="preserve"> for Parents</w:t>
                            </w:r>
                          </w:p>
                          <w:p w:rsidR="00006722" w:rsidRPr="00CC749B" w:rsidRDefault="00006722" w:rsidP="00CC749B">
                            <w:pPr>
                              <w:rPr>
                                <w:rFonts w:ascii="Arial" w:hAnsi="Arial" w:cs="Arial"/>
                                <w:sz w:val="8"/>
                                <w:szCs w:val="20"/>
                              </w:rPr>
                            </w:pPr>
                          </w:p>
                          <w:p w:rsidR="00006722" w:rsidRPr="00CC749B" w:rsidRDefault="00006722" w:rsidP="00CC749B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:rsidR="00006722" w:rsidRPr="00CC749B" w:rsidRDefault="00006722" w:rsidP="00CC749B">
                            <w:pP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CC749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Most injuries to children happen when parents are tired, hungry</w:t>
                            </w:r>
                            <w:r w:rsidR="003F1748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,</w:t>
                            </w:r>
                            <w:r w:rsidRPr="00CC749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or during times of excess stress.  Taking care of yourself is a vital part of keeping your child safe.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Recognize</w:t>
                            </w:r>
                            <w:r w:rsidRPr="00CC749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these </w:t>
                            </w:r>
                            <w:r w:rsidRPr="00CC749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signs and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F5EF3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>. . 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CC749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take good care of yourself.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27" type="#_x0000_t202" style="position:absolute;margin-left:177.3pt;margin-top:585.2pt;width:314.9pt;height:1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" fillcolor="#d6e3bc [1302]" strokecolor="black [3200]" strokeweight="1.5pt">
                <v:fill color2="#daeef3 [664]" rotate="t" angle="45" colors="0 #d7e4bd;1966f #d7e4bd;30147f #d4deff;62259f #d4deff" focus="100%" type="gradient"/>
                <v:path arrowok="t"/>
                <v:textbox>
                  <w:txbxContent>
                    <w:p w:rsidR="00006722" w:rsidRPr="00CC749B" w:rsidRDefault="00006722" w:rsidP="00CC749B">
                      <w:pPr>
                        <w:pStyle w:val="Subhead"/>
                        <w:tabs>
                          <w:tab w:val="center" w:pos="3420"/>
                        </w:tabs>
                        <w:spacing w:after="0" w:line="240" w:lineRule="auto"/>
                        <w:contextualSpacing/>
                        <w:jc w:val="center"/>
                        <w:rPr>
                          <w:color w:val="0070C0"/>
                          <w:sz w:val="18"/>
                          <w:szCs w:val="30"/>
                        </w:rPr>
                      </w:pPr>
                    </w:p>
                    <w:p w:rsidR="00006722" w:rsidRDefault="00006722" w:rsidP="00CC749B">
                      <w:pPr>
                        <w:pStyle w:val="Subhead"/>
                        <w:tabs>
                          <w:tab w:val="center" w:pos="3420"/>
                        </w:tabs>
                        <w:spacing w:after="0" w:line="240" w:lineRule="auto"/>
                        <w:contextualSpacing/>
                        <w:jc w:val="center"/>
                        <w:rPr>
                          <w:color w:val="C00000"/>
                          <w:szCs w:val="28"/>
                        </w:rPr>
                      </w:pPr>
                      <w:r w:rsidRPr="00CC749B">
                        <w:rPr>
                          <w:color w:val="0070C0"/>
                          <w:szCs w:val="30"/>
                        </w:rPr>
                        <w:t>Health &amp; Safety Tip</w:t>
                      </w:r>
                      <w:r w:rsidRPr="00CC749B">
                        <w:rPr>
                          <w:color w:val="0070C0"/>
                          <w:szCs w:val="28"/>
                        </w:rPr>
                        <w:t xml:space="preserve"> for Parents</w:t>
                      </w:r>
                    </w:p>
                    <w:p w:rsidR="00006722" w:rsidRPr="00CC749B" w:rsidRDefault="00006722" w:rsidP="00CC749B">
                      <w:pPr>
                        <w:rPr>
                          <w:rFonts w:ascii="Arial" w:hAnsi="Arial" w:cs="Arial"/>
                          <w:sz w:val="8"/>
                          <w:szCs w:val="20"/>
                        </w:rPr>
                      </w:pPr>
                    </w:p>
                    <w:p w:rsidR="00006722" w:rsidRPr="00CC749B" w:rsidRDefault="00006722" w:rsidP="00CC749B">
                      <w:pPr>
                        <w:rPr>
                          <w:rFonts w:ascii="Arial" w:hAnsi="Arial" w:cs="Arial"/>
                          <w:sz w:val="12"/>
                          <w:szCs w:val="20"/>
                        </w:rPr>
                      </w:pPr>
                    </w:p>
                    <w:p w:rsidR="00006722" w:rsidRPr="00CC749B" w:rsidRDefault="00006722" w:rsidP="00CC749B">
                      <w:pPr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CC749B">
                        <w:rPr>
                          <w:rFonts w:ascii="Arial" w:hAnsi="Arial" w:cs="Arial"/>
                          <w:sz w:val="22"/>
                          <w:szCs w:val="20"/>
                        </w:rPr>
                        <w:t>Most injuries to children happen when parents are tired, hungry</w:t>
                      </w:r>
                      <w:r w:rsidR="003F1748">
                        <w:rPr>
                          <w:rFonts w:ascii="Arial" w:hAnsi="Arial" w:cs="Arial"/>
                          <w:sz w:val="22"/>
                          <w:szCs w:val="20"/>
                        </w:rPr>
                        <w:t>,</w:t>
                      </w:r>
                      <w:r w:rsidRPr="00CC749B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or during times of excess stress.  Taking care of yourself is a vital part of keeping your child safe.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Recognize</w:t>
                      </w:r>
                      <w:r w:rsidRPr="00CC749B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these </w:t>
                      </w:r>
                      <w:r w:rsidRPr="00CC749B">
                        <w:rPr>
                          <w:rFonts w:ascii="Arial" w:hAnsi="Arial" w:cs="Arial"/>
                          <w:sz w:val="22"/>
                          <w:szCs w:val="20"/>
                        </w:rPr>
                        <w:t>signs and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Pr="003F5EF3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>. . .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Pr="00CC749B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take good care of yourself.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-571500</wp:posOffset>
                </wp:positionV>
                <wp:extent cx="6937375" cy="995045"/>
                <wp:effectExtent l="19050" t="19050" r="15875" b="14605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995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06722" w:rsidRPr="002C0F1D" w:rsidRDefault="00006722" w:rsidP="009F6CF2">
                            <w:pPr>
                              <w:shd w:val="clear" w:color="auto" w:fill="CCC0D9" w:themeFill="accent4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-54.35pt;margin-top:-45pt;width:546.25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" fillcolor="#ccc0d9 [1303]" strokecolor="#ccc0d9 [1303]" strokeweight="3pt">
                <v:path arrowok="t"/>
                <v:textbox>
                  <w:txbxContent>
                    <w:p w:rsidR="00006722" w:rsidRPr="002C0F1D" w:rsidRDefault="00006722" w:rsidP="009F6CF2">
                      <w:pPr>
                        <w:shd w:val="clear" w:color="auto" w:fill="CCC0D9" w:themeFill="accent4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006722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-325755</wp:posOffset>
            </wp:positionV>
            <wp:extent cx="2512060" cy="606425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60642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-497840</wp:posOffset>
                </wp:positionV>
                <wp:extent cx="4126230" cy="918845"/>
                <wp:effectExtent l="19050" t="19050" r="26670" b="14605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6230" cy="9188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06722" w:rsidRPr="00F13BE1" w:rsidRDefault="00006722" w:rsidP="009F6CF2">
                            <w:pPr>
                              <w:pStyle w:val="Headline"/>
                              <w:shd w:val="clear" w:color="auto" w:fill="CCC0D9" w:themeFill="accent4" w:themeFillTint="66"/>
                              <w:jc w:val="center"/>
                              <w:rPr>
                                <w:rFonts w:asciiTheme="majorHAnsi" w:hAnsiTheme="majorHAnsi"/>
                                <w:color w:val="1D1B11" w:themeColor="background2" w:themeShade="1A"/>
                                <w:sz w:val="48"/>
                                <w:szCs w:val="50"/>
                              </w:rPr>
                            </w:pPr>
                            <w:r w:rsidRPr="00D05C03">
                              <w:rPr>
                                <w:rFonts w:asciiTheme="majorHAnsi" w:hAnsiTheme="majorHAnsi"/>
                                <w:noProof/>
                                <w:color w:val="1D1B11" w:themeColor="background2" w:themeShade="1A"/>
                                <w:sz w:val="48"/>
                                <w:szCs w:val="50"/>
                              </w:rPr>
                              <w:t>Holly Elementary</w:t>
                            </w:r>
                            <w:r w:rsidRPr="00F13BE1">
                              <w:rPr>
                                <w:rFonts w:asciiTheme="majorHAnsi" w:hAnsiTheme="majorHAnsi"/>
                                <w:noProof/>
                                <w:color w:val="1D1B11" w:themeColor="background2" w:themeShade="1A"/>
                                <w:sz w:val="48"/>
                                <w:szCs w:val="50"/>
                              </w:rPr>
                              <w:t xml:space="preserve"> </w:t>
                            </w:r>
                            <w:r w:rsidRPr="00F13BE1">
                              <w:rPr>
                                <w:rFonts w:asciiTheme="majorHAnsi" w:hAnsiTheme="majorHAnsi"/>
                                <w:color w:val="1D1B11" w:themeColor="background2" w:themeShade="1A"/>
                                <w:sz w:val="48"/>
                                <w:szCs w:val="50"/>
                              </w:rPr>
                              <w:t>StrongStart Newsletter</w:t>
                            </w:r>
                          </w:p>
                          <w:p w:rsidR="00006722" w:rsidRPr="00F13BE1" w:rsidRDefault="00006722" w:rsidP="009F6CF2">
                            <w:pPr>
                              <w:shd w:val="clear" w:color="auto" w:fill="CCC0D9" w:themeFill="accent4" w:themeFillTint="66"/>
                              <w:rPr>
                                <w:rFonts w:asciiTheme="majorHAnsi" w:hAnsiTheme="majorHAnsi"/>
                                <w:color w:val="0F243E" w:themeColor="tex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29" type="#_x0000_t202" style="position:absolute;margin-left:167pt;margin-top:-39.2pt;width:324.9pt;height:7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" fillcolor="#ccc0d9 [1303]" strokecolor="#ccc0d9 [1303]" strokeweight="3pt">
                <v:path arrowok="t"/>
                <v:textbox>
                  <w:txbxContent>
                    <w:p w:rsidR="00006722" w:rsidRPr="00F13BE1" w:rsidRDefault="00006722" w:rsidP="009F6CF2">
                      <w:pPr>
                        <w:pStyle w:val="Headline"/>
                        <w:shd w:val="clear" w:color="auto" w:fill="CCC0D9" w:themeFill="accent4" w:themeFillTint="66"/>
                        <w:jc w:val="center"/>
                        <w:rPr>
                          <w:rFonts w:asciiTheme="majorHAnsi" w:hAnsiTheme="majorHAnsi"/>
                          <w:color w:val="1D1B11" w:themeColor="background2" w:themeShade="1A"/>
                          <w:sz w:val="48"/>
                          <w:szCs w:val="50"/>
                        </w:rPr>
                      </w:pPr>
                      <w:r w:rsidRPr="00D05C03">
                        <w:rPr>
                          <w:rFonts w:asciiTheme="majorHAnsi" w:hAnsiTheme="majorHAnsi"/>
                          <w:noProof/>
                          <w:color w:val="1D1B11" w:themeColor="background2" w:themeShade="1A"/>
                          <w:sz w:val="48"/>
                          <w:szCs w:val="50"/>
                        </w:rPr>
                        <w:t>Holly Elementary</w:t>
                      </w:r>
                      <w:r w:rsidRPr="00F13BE1">
                        <w:rPr>
                          <w:rFonts w:asciiTheme="majorHAnsi" w:hAnsiTheme="majorHAnsi"/>
                          <w:noProof/>
                          <w:color w:val="1D1B11" w:themeColor="background2" w:themeShade="1A"/>
                          <w:sz w:val="48"/>
                          <w:szCs w:val="50"/>
                        </w:rPr>
                        <w:t xml:space="preserve"> </w:t>
                      </w:r>
                      <w:r w:rsidRPr="00F13BE1">
                        <w:rPr>
                          <w:rFonts w:asciiTheme="majorHAnsi" w:hAnsiTheme="majorHAnsi"/>
                          <w:color w:val="1D1B11" w:themeColor="background2" w:themeShade="1A"/>
                          <w:sz w:val="48"/>
                          <w:szCs w:val="50"/>
                        </w:rPr>
                        <w:t>StrongStart Newsletter</w:t>
                      </w:r>
                    </w:p>
                    <w:p w:rsidR="00006722" w:rsidRPr="00F13BE1" w:rsidRDefault="00006722" w:rsidP="009F6CF2">
                      <w:pPr>
                        <w:shd w:val="clear" w:color="auto" w:fill="CCC0D9" w:themeFill="accent4" w:themeFillTint="66"/>
                        <w:rPr>
                          <w:rFonts w:asciiTheme="majorHAnsi" w:hAnsiTheme="majorHAnsi"/>
                          <w:color w:val="0F243E" w:themeColor="text2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722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-678251</wp:posOffset>
            </wp:positionH>
            <wp:positionV relativeFrom="paragraph">
              <wp:posOffset>7867650</wp:posOffset>
            </wp:positionV>
            <wp:extent cx="2105025" cy="838200"/>
            <wp:effectExtent l="19050" t="0" r="9525" b="0"/>
            <wp:wrapNone/>
            <wp:docPr id="8" name="Picture 8" descr="E:\Logos\Strongstar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Logos\Strongstart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819150</wp:posOffset>
                </wp:positionV>
                <wp:extent cx="4008755" cy="4876800"/>
                <wp:effectExtent l="0" t="0" r="10795" b="1905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487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6E7A" w:rsidRPr="001633D7" w:rsidRDefault="00B46E7A" w:rsidP="00B46E7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633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 Back!</w:t>
                            </w:r>
                            <w:r w:rsidRPr="001633D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46E7A" w:rsidRPr="00BB31EE" w:rsidRDefault="00B46E7A" w:rsidP="00B46E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31EE">
                              <w:rPr>
                                <w:rFonts w:ascii="Arial" w:hAnsi="Arial" w:cs="Arial"/>
                              </w:rPr>
                              <w:t>Welcome back everyone. I hope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 all enjoyed your two week spring b</w:t>
                            </w:r>
                            <w:r w:rsidRPr="00BB31EE">
                              <w:rPr>
                                <w:rFonts w:ascii="Arial" w:hAnsi="Arial" w:cs="Arial"/>
                              </w:rPr>
                              <w:t xml:space="preserve">reak, spending quality time with family and friends.  </w:t>
                            </w:r>
                          </w:p>
                          <w:p w:rsidR="00B46E7A" w:rsidRDefault="00B46E7A" w:rsidP="00B46E7A">
                            <w:pPr>
                              <w:pStyle w:val="Paragraphtext"/>
                              <w:rPr>
                                <w:rFonts w:cs="Arial"/>
                                <w:sz w:val="24"/>
                              </w:rPr>
                            </w:pPr>
                            <w:r w:rsidRPr="00BB31EE">
                              <w:rPr>
                                <w:rFonts w:cs="Arial"/>
                                <w:sz w:val="24"/>
                              </w:rPr>
                              <w:t>This month, we will be enjoying all that spring has for us.  Spring is the start of new beginnings - baby animals, grass, plants, flowers, and much more.  Everywhere you look, things are growing and changing.  It is an exciting time for curious minds to notic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e and explore.  We will be doing plenty of that in the classroom this month.</w:t>
                            </w:r>
                            <w:r w:rsidRPr="00BB31EE">
                              <w:rPr>
                                <w:rFonts w:cs="Arial"/>
                                <w:sz w:val="24"/>
                              </w:rPr>
                              <w:t xml:space="preserve">  </w:t>
                            </w:r>
                          </w:p>
                          <w:p w:rsidR="00B46E7A" w:rsidRDefault="00B46E7A" w:rsidP="00B46E7A">
                            <w:pPr>
                              <w:pStyle w:val="Paragraphtext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 xml:space="preserve">Also,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Earth Day is Friday</w:t>
                            </w:r>
                            <w:r w:rsidRPr="00E57339">
                              <w:rPr>
                                <w:rFonts w:cs="Arial"/>
                                <w:b/>
                                <w:sz w:val="24"/>
                              </w:rPr>
                              <w:t>, April 22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.  Think of ways we can help keep our planet clean.   </w:t>
                            </w:r>
                          </w:p>
                          <w:p w:rsidR="00B46E7A" w:rsidRDefault="00B46E7A" w:rsidP="00B46E7A">
                            <w:pPr>
                              <w:pStyle w:val="Paragraphtext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color w:val="002060"/>
                                <w:szCs w:val="30"/>
                              </w:rPr>
                            </w:pPr>
                            <w:r>
                              <w:rPr>
                                <w:color w:val="002060"/>
                                <w:szCs w:val="30"/>
                              </w:rPr>
                              <w:t>Ready, Set, Learn, Thrive!</w:t>
                            </w: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Please join us at the </w:t>
                            </w:r>
                            <w:r w:rsidRPr="008E1DC7">
                              <w:rPr>
                                <w:color w:val="auto"/>
                                <w:sz w:val="24"/>
                                <w:szCs w:val="28"/>
                              </w:rPr>
                              <w:t>Guildford Rec. Centre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for this special community event for 3-5 year olds and their parents/caregivers.</w:t>
                            </w: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8E1DC7">
                              <w:rPr>
                                <w:color w:val="auto"/>
                                <w:sz w:val="24"/>
                                <w:szCs w:val="28"/>
                              </w:rPr>
                              <w:t>Date: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 Wednesday, April 6, 2016</w:t>
                            </w: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8E1DC7">
                              <w:rPr>
                                <w:color w:val="auto"/>
                                <w:sz w:val="24"/>
                                <w:szCs w:val="28"/>
                              </w:rPr>
                              <w:t>Location: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 15105 105 Ave</w:t>
                            </w: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                 Surrey</w:t>
                            </w:r>
                          </w:p>
                          <w:p w:rsidR="00DF7EF2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8E1DC7">
                              <w:rPr>
                                <w:color w:val="auto"/>
                                <w:sz w:val="24"/>
                                <w:szCs w:val="28"/>
                              </w:rPr>
                              <w:t>Time: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 9:30am-11am</w:t>
                            </w:r>
                          </w:p>
                          <w:p w:rsidR="00EA70CE" w:rsidRDefault="00DF7EF2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StrongStart will be </w:t>
                            </w:r>
                            <w:r w:rsidR="00EA70CE"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closed on this day.  </w:t>
                            </w:r>
                          </w:p>
                          <w:p w:rsidR="00DF7EF2" w:rsidRPr="008E1DC7" w:rsidRDefault="00615AB4" w:rsidP="00DF7EF2">
                            <w:pPr>
                              <w:pStyle w:val="Subhead"/>
                              <w:spacing w:after="100"/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>Let’s</w:t>
                            </w:r>
                            <w:r w:rsidR="00EA70CE"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 xml:space="preserve"> get </w:t>
                            </w:r>
                            <w:r w:rsidR="00DF7EF2">
                              <w:rPr>
                                <w:b w:val="0"/>
                                <w:color w:val="auto"/>
                                <w:sz w:val="24"/>
                                <w:szCs w:val="28"/>
                              </w:rPr>
                              <w:t>ready, set, learn, and thrive!</w:t>
                            </w:r>
                          </w:p>
                          <w:p w:rsidR="00006722" w:rsidRDefault="00006722" w:rsidP="00B117AD">
                            <w:pPr>
                              <w:pStyle w:val="Paragraphtext"/>
                            </w:pPr>
                          </w:p>
                          <w:p w:rsidR="00006722" w:rsidRDefault="00006722" w:rsidP="004B4BB0">
                            <w:pPr>
                              <w:pStyle w:val="Paragraphtext"/>
                              <w:ind w:right="-120"/>
                            </w:pPr>
                          </w:p>
                          <w:p w:rsidR="00006722" w:rsidRPr="001F7817" w:rsidRDefault="00006722" w:rsidP="004B4BB0">
                            <w:pPr>
                              <w:pStyle w:val="Paragraphtext"/>
                              <w:ind w:right="-120"/>
                            </w:pPr>
                          </w:p>
                          <w:p w:rsidR="00006722" w:rsidRPr="001F7817" w:rsidRDefault="00006722" w:rsidP="004B4BB0">
                            <w:pPr>
                              <w:pStyle w:val="Paragraphtext"/>
                              <w:ind w:right="-120"/>
                            </w:pPr>
                          </w:p>
                          <w:p w:rsidR="00006722" w:rsidRPr="001F7817" w:rsidRDefault="00006722" w:rsidP="004B4BB0">
                            <w:pPr>
                              <w:pStyle w:val="Paragraphtext"/>
                              <w:ind w:right="-120"/>
                            </w:pPr>
                          </w:p>
                          <w:p w:rsidR="00006722" w:rsidRPr="004465B6" w:rsidRDefault="00006722" w:rsidP="00B363C2">
                            <w:pPr>
                              <w:pStyle w:val="Paragraphtext"/>
                              <w:tabs>
                                <w:tab w:val="left" w:pos="2790"/>
                              </w:tabs>
                              <w:ind w:right="-120"/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176.25pt;margin-top:64.5pt;width:315.65pt;height:3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" filled="f" fillcolor="#92cddc [1944]" strokecolor="black [3213]" strokeweight="1.5pt">
                <v:textbox inset="2mm,2mm,2mm,2mm">
                  <w:txbxContent>
                    <w:p w:rsidR="00B46E7A" w:rsidRPr="001633D7" w:rsidRDefault="00B46E7A" w:rsidP="00B46E7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633D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Welcome Back!</w:t>
                      </w:r>
                      <w:r w:rsidRPr="001633D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B46E7A" w:rsidRPr="00BB31EE" w:rsidRDefault="00B46E7A" w:rsidP="00B46E7A">
                      <w:pPr>
                        <w:rPr>
                          <w:rFonts w:ascii="Arial" w:hAnsi="Arial" w:cs="Arial"/>
                        </w:rPr>
                      </w:pPr>
                      <w:r w:rsidRPr="00BB31EE">
                        <w:rPr>
                          <w:rFonts w:ascii="Arial" w:hAnsi="Arial" w:cs="Arial"/>
                        </w:rPr>
                        <w:t>Welcome back everyone. I hope</w:t>
                      </w:r>
                      <w:r>
                        <w:rPr>
                          <w:rFonts w:ascii="Arial" w:hAnsi="Arial" w:cs="Arial"/>
                        </w:rPr>
                        <w:t xml:space="preserve"> you all enjoyed your two week spring b</w:t>
                      </w:r>
                      <w:r w:rsidRPr="00BB31EE">
                        <w:rPr>
                          <w:rFonts w:ascii="Arial" w:hAnsi="Arial" w:cs="Arial"/>
                        </w:rPr>
                        <w:t xml:space="preserve">reak, spending quality time with family and friends.  </w:t>
                      </w:r>
                    </w:p>
                    <w:p w:rsidR="00B46E7A" w:rsidRDefault="00B46E7A" w:rsidP="00B46E7A">
                      <w:pPr>
                        <w:pStyle w:val="Paragraphtext"/>
                        <w:rPr>
                          <w:rFonts w:cs="Arial"/>
                          <w:sz w:val="24"/>
                        </w:rPr>
                      </w:pPr>
                      <w:r w:rsidRPr="00BB31EE">
                        <w:rPr>
                          <w:rFonts w:cs="Arial"/>
                          <w:sz w:val="24"/>
                        </w:rPr>
                        <w:t>This month, we will be enjoying all that spring has for us.  Spring is the start of new beginnings - baby animals, grass, plants, flowers, and much more.  Everywhere you look, things are growing and changing.  It is an exciting time for curious minds to notic</w:t>
                      </w:r>
                      <w:r>
                        <w:rPr>
                          <w:rFonts w:cs="Arial"/>
                          <w:sz w:val="24"/>
                        </w:rPr>
                        <w:t>e and explore.  We will be doing plenty of that in the classroom this month.</w:t>
                      </w:r>
                      <w:r w:rsidRPr="00BB31EE">
                        <w:rPr>
                          <w:rFonts w:cs="Arial"/>
                          <w:sz w:val="24"/>
                        </w:rPr>
                        <w:t xml:space="preserve">  </w:t>
                      </w:r>
                    </w:p>
                    <w:p w:rsidR="00B46E7A" w:rsidRDefault="00B46E7A" w:rsidP="00B46E7A">
                      <w:pPr>
                        <w:pStyle w:val="Paragraphtext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 xml:space="preserve">Also, </w:t>
                      </w:r>
                      <w:r>
                        <w:rPr>
                          <w:rFonts w:cs="Arial"/>
                          <w:b/>
                          <w:sz w:val="24"/>
                        </w:rPr>
                        <w:t>Earth Day is Friday</w:t>
                      </w:r>
                      <w:r w:rsidRPr="00E57339">
                        <w:rPr>
                          <w:rFonts w:cs="Arial"/>
                          <w:b/>
                          <w:sz w:val="24"/>
                        </w:rPr>
                        <w:t>, April 22</w:t>
                      </w:r>
                      <w:r>
                        <w:rPr>
                          <w:rFonts w:cs="Arial"/>
                          <w:sz w:val="24"/>
                        </w:rPr>
                        <w:t xml:space="preserve">.  Think of ways we can help keep our planet clean.   </w:t>
                      </w:r>
                    </w:p>
                    <w:p w:rsidR="00B46E7A" w:rsidRDefault="00B46E7A" w:rsidP="00B46E7A">
                      <w:pPr>
                        <w:pStyle w:val="Paragraphtext"/>
                        <w:rPr>
                          <w:rFonts w:cs="Arial"/>
                          <w:sz w:val="24"/>
                        </w:rPr>
                      </w:pP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color w:val="002060"/>
                          <w:szCs w:val="30"/>
                        </w:rPr>
                      </w:pPr>
                      <w:r>
                        <w:rPr>
                          <w:color w:val="002060"/>
                          <w:szCs w:val="30"/>
                        </w:rPr>
                        <w:t>Ready, Set, Learn, Thrive!</w:t>
                      </w: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Please join us at the </w:t>
                      </w:r>
                      <w:r w:rsidRPr="008E1DC7">
                        <w:rPr>
                          <w:color w:val="auto"/>
                          <w:sz w:val="24"/>
                          <w:szCs w:val="28"/>
                        </w:rPr>
                        <w:t>Guildford Rec. Centre</w:t>
                      </w: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for this special community event for 3-5 year olds and their parents/caregivers.</w:t>
                      </w: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 w:rsidRPr="008E1DC7">
                        <w:rPr>
                          <w:color w:val="auto"/>
                          <w:sz w:val="24"/>
                          <w:szCs w:val="28"/>
                        </w:rPr>
                        <w:t>Date:</w:t>
                      </w: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 Wednesday, April 6, 2016</w:t>
                      </w: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 w:rsidRPr="008E1DC7">
                        <w:rPr>
                          <w:color w:val="auto"/>
                          <w:sz w:val="24"/>
                          <w:szCs w:val="28"/>
                        </w:rPr>
                        <w:t>Location:</w:t>
                      </w: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 15105 105 Ave</w:t>
                      </w: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                 Surrey</w:t>
                      </w:r>
                    </w:p>
                    <w:p w:rsidR="00DF7EF2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 w:rsidRPr="008E1DC7">
                        <w:rPr>
                          <w:color w:val="auto"/>
                          <w:sz w:val="24"/>
                          <w:szCs w:val="28"/>
                        </w:rPr>
                        <w:t>Time:</w:t>
                      </w: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 9:30am-11am</w:t>
                      </w:r>
                    </w:p>
                    <w:p w:rsidR="00EA70CE" w:rsidRDefault="00DF7EF2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StrongStart will be </w:t>
                      </w:r>
                      <w:r w:rsidR="00EA70CE"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closed on this day.  </w:t>
                      </w:r>
                    </w:p>
                    <w:p w:rsidR="00DF7EF2" w:rsidRPr="008E1DC7" w:rsidRDefault="00615AB4" w:rsidP="00DF7EF2">
                      <w:pPr>
                        <w:pStyle w:val="Subhead"/>
                        <w:spacing w:after="100"/>
                        <w:rPr>
                          <w:b w:val="0"/>
                          <w:color w:val="auto"/>
                          <w:sz w:val="24"/>
                          <w:szCs w:val="28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>Let’s</w:t>
                      </w:r>
                      <w:r w:rsidR="00EA70CE"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 xml:space="preserve"> get </w:t>
                      </w:r>
                      <w:r w:rsidR="00DF7EF2">
                        <w:rPr>
                          <w:b w:val="0"/>
                          <w:color w:val="auto"/>
                          <w:sz w:val="24"/>
                          <w:szCs w:val="28"/>
                        </w:rPr>
                        <w:t>ready, set, learn, and thrive!</w:t>
                      </w:r>
                    </w:p>
                    <w:p w:rsidR="00006722" w:rsidRDefault="00006722" w:rsidP="00B117AD">
                      <w:pPr>
                        <w:pStyle w:val="Paragraphtext"/>
                      </w:pPr>
                    </w:p>
                    <w:p w:rsidR="00006722" w:rsidRDefault="00006722" w:rsidP="004B4BB0">
                      <w:pPr>
                        <w:pStyle w:val="Paragraphtext"/>
                        <w:ind w:right="-120"/>
                      </w:pPr>
                    </w:p>
                    <w:p w:rsidR="00006722" w:rsidRPr="001F7817" w:rsidRDefault="00006722" w:rsidP="004B4BB0">
                      <w:pPr>
                        <w:pStyle w:val="Paragraphtext"/>
                        <w:ind w:right="-120"/>
                      </w:pPr>
                    </w:p>
                    <w:p w:rsidR="00006722" w:rsidRPr="001F7817" w:rsidRDefault="00006722" w:rsidP="004B4BB0">
                      <w:pPr>
                        <w:pStyle w:val="Paragraphtext"/>
                        <w:ind w:right="-120"/>
                      </w:pPr>
                    </w:p>
                    <w:p w:rsidR="00006722" w:rsidRPr="001F7817" w:rsidRDefault="00006722" w:rsidP="004B4BB0">
                      <w:pPr>
                        <w:pStyle w:val="Paragraphtext"/>
                        <w:ind w:right="-120"/>
                      </w:pPr>
                    </w:p>
                    <w:p w:rsidR="00006722" w:rsidRPr="004465B6" w:rsidRDefault="00006722" w:rsidP="00B363C2">
                      <w:pPr>
                        <w:pStyle w:val="Paragraphtext"/>
                        <w:tabs>
                          <w:tab w:val="left" w:pos="2790"/>
                        </w:tabs>
                        <w:ind w:right="-120"/>
                      </w:pPr>
                    </w:p>
                  </w:txbxContent>
                </v:textbox>
              </v:shape>
            </w:pict>
          </mc:Fallback>
        </mc:AlternateContent>
      </w:r>
      <w:r w:rsidR="00006722" w:rsidRPr="003E0EC0">
        <w:rPr>
          <w:noProof/>
          <w:lang w:val="en-CA" w:eastAsia="en-CA"/>
        </w:rPr>
        <w:drawing>
          <wp:inline distT="0" distB="0" distL="0" distR="0">
            <wp:extent cx="238125" cy="421005"/>
            <wp:effectExtent l="0" t="0" r="9525" b="0"/>
            <wp:docPr id="203" name="Picture 203" descr="http://sr.photos2.fotosearch.com/bthumb/CSP/CSP060/k06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.photos2.fotosearch.com/bthumb/CSP/CSP060/k0603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590550</wp:posOffset>
                </wp:positionV>
                <wp:extent cx="6941820" cy="228600"/>
                <wp:effectExtent l="0" t="0" r="1143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722" w:rsidRPr="00024164" w:rsidRDefault="00006722" w:rsidP="00093C32">
                            <w:pPr>
                              <w:pStyle w:val="Byline"/>
                              <w:tabs>
                                <w:tab w:val="right" w:pos="10890"/>
                              </w:tabs>
                              <w:rPr>
                                <w:color w:val="1D1B11" w:themeColor="background2" w:themeShade="1A"/>
                                <w:szCs w:val="2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Cs w:val="20"/>
                              </w:rPr>
                              <w:t>APRIL 2016</w:t>
                            </w:r>
                            <w:r w:rsidRPr="00024164">
                              <w:rPr>
                                <w:color w:val="1D1B11" w:themeColor="background2" w:themeShade="1A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  <w:r w:rsidRPr="00024164">
                              <w:rPr>
                                <w:color w:val="1D1B11" w:themeColor="background2" w:themeShade="1A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D1B11" w:themeColor="background2" w:themeShade="1A"/>
                                <w:szCs w:val="20"/>
                              </w:rPr>
                              <w:t>Volume 3, Issue 8</w:t>
                            </w:r>
                            <w:r w:rsidRPr="00024164">
                              <w:rPr>
                                <w:color w:val="1D1B11" w:themeColor="background2" w:themeShade="1A"/>
                                <w:szCs w:val="20"/>
                              </w:rPr>
                              <w:t xml:space="preserve"> </w:t>
                            </w:r>
                          </w:p>
                          <w:p w:rsidR="00006722" w:rsidRPr="00024164" w:rsidRDefault="00006722" w:rsidP="004B4BB0">
                            <w:pPr>
                              <w:pStyle w:val="Byline"/>
                              <w:rPr>
                                <w:color w:val="1D1B11" w:themeColor="background2" w:themeShade="1A"/>
                                <w:sz w:val="36"/>
                              </w:rPr>
                            </w:pPr>
                          </w:p>
                          <w:p w:rsidR="00006722" w:rsidRPr="00502A1B" w:rsidRDefault="00006722" w:rsidP="004B4BB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54pt;margin-top:46.5pt;width:546.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dTtAIAALI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" filled="f" stroked="f">
                <v:textbox inset="0,0,0,0">
                  <w:txbxContent>
                    <w:p w:rsidR="00006722" w:rsidRPr="00024164" w:rsidRDefault="00006722" w:rsidP="00093C32">
                      <w:pPr>
                        <w:pStyle w:val="Byline"/>
                        <w:tabs>
                          <w:tab w:val="right" w:pos="10890"/>
                        </w:tabs>
                        <w:rPr>
                          <w:color w:val="1D1B11" w:themeColor="background2" w:themeShade="1A"/>
                          <w:szCs w:val="20"/>
                        </w:rPr>
                      </w:pPr>
                      <w:r>
                        <w:rPr>
                          <w:color w:val="1D1B11" w:themeColor="background2" w:themeShade="1A"/>
                          <w:szCs w:val="20"/>
                        </w:rPr>
                        <w:t>APRIL 2016</w:t>
                      </w:r>
                      <w:r w:rsidRPr="00024164">
                        <w:rPr>
                          <w:color w:val="1D1B11" w:themeColor="background2" w:themeShade="1A"/>
                          <w:szCs w:val="20"/>
                        </w:rPr>
                        <w:t xml:space="preserve">                                                                                                                                 </w:t>
                      </w:r>
                      <w:r w:rsidRPr="00024164">
                        <w:rPr>
                          <w:color w:val="1D1B11" w:themeColor="background2" w:themeShade="1A"/>
                          <w:szCs w:val="20"/>
                        </w:rPr>
                        <w:tab/>
                      </w:r>
                      <w:r>
                        <w:rPr>
                          <w:color w:val="1D1B11" w:themeColor="background2" w:themeShade="1A"/>
                          <w:szCs w:val="20"/>
                        </w:rPr>
                        <w:t>Volume 3, Issue 8</w:t>
                      </w:r>
                      <w:r w:rsidRPr="00024164">
                        <w:rPr>
                          <w:color w:val="1D1B11" w:themeColor="background2" w:themeShade="1A"/>
                          <w:szCs w:val="20"/>
                        </w:rPr>
                        <w:t xml:space="preserve"> </w:t>
                      </w:r>
                    </w:p>
                    <w:p w:rsidR="00006722" w:rsidRPr="00024164" w:rsidRDefault="00006722" w:rsidP="004B4BB0">
                      <w:pPr>
                        <w:pStyle w:val="Byline"/>
                        <w:rPr>
                          <w:color w:val="1D1B11" w:themeColor="background2" w:themeShade="1A"/>
                          <w:sz w:val="36"/>
                        </w:rPr>
                      </w:pPr>
                    </w:p>
                    <w:p w:rsidR="00006722" w:rsidRPr="00502A1B" w:rsidRDefault="00006722" w:rsidP="004B4BB0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0">
                <wp:simplePos x="0" y="0"/>
                <wp:positionH relativeFrom="column">
                  <wp:posOffset>-695325</wp:posOffset>
                </wp:positionH>
                <wp:positionV relativeFrom="paragraph">
                  <wp:posOffset>819150</wp:posOffset>
                </wp:positionV>
                <wp:extent cx="2685415" cy="3343275"/>
                <wp:effectExtent l="0" t="0" r="19685" b="28575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5415" cy="3343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2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28"/>
                              <w:gridCol w:w="1560"/>
                            </w:tblGrid>
                            <w:tr w:rsidR="00006722" w:rsidTr="00CE5B81">
                              <w:trPr>
                                <w:trHeight w:val="177"/>
                              </w:trPr>
                              <w:tc>
                                <w:tcPr>
                                  <w:tcW w:w="4188" w:type="dxa"/>
                                  <w:gridSpan w:val="2"/>
                                  <w:vAlign w:val="bottom"/>
                                </w:tcPr>
                                <w:p w:rsidR="00006722" w:rsidRPr="008249F2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left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05C03">
                                    <w:rPr>
                                      <w:b/>
                                      <w:noProof/>
                                      <w:sz w:val="22"/>
                                      <w:szCs w:val="22"/>
                                    </w:rPr>
                                    <w:t>Holly Elementary</w:t>
                                  </w:r>
                                </w:p>
                              </w:tc>
                            </w:tr>
                            <w:tr w:rsidR="00006722" w:rsidTr="00CE5B81">
                              <w:trPr>
                                <w:trHeight w:val="1293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06722" w:rsidRPr="00E3233C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both"/>
                                    <w:rPr>
                                      <w:b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D05C03">
                                    <w:rPr>
                                      <w:b/>
                                      <w:noProof/>
                                      <w:sz w:val="22"/>
                                      <w:szCs w:val="22"/>
                                    </w:rPr>
                                    <w:t>10719 - 150 Street</w:t>
                                  </w:r>
                                </w:p>
                                <w:p w:rsidR="00006722" w:rsidRPr="00E3233C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both"/>
                                    <w:rPr>
                                      <w:b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D05C03">
                                    <w:rPr>
                                      <w:b/>
                                      <w:noProof/>
                                      <w:sz w:val="22"/>
                                      <w:szCs w:val="22"/>
                                    </w:rPr>
                                    <w:t>Surrey, BC  V3R 4C8</w:t>
                                  </w:r>
                                </w:p>
                                <w:p w:rsidR="00006722" w:rsidRPr="00E3233C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both"/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E3233C">
                                    <w:rPr>
                                      <w:sz w:val="22"/>
                                      <w:szCs w:val="22"/>
                                    </w:rPr>
                                    <w:t xml:space="preserve">Phone: </w:t>
                                  </w:r>
                                  <w:r w:rsidRPr="00D05C03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604-585-2566</w:t>
                                  </w:r>
                                </w:p>
                                <w:p w:rsidR="00006722" w:rsidRPr="00BA4DBD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A4DBD">
                                    <w:rPr>
                                      <w:sz w:val="22"/>
                                      <w:szCs w:val="22"/>
                                    </w:rPr>
                                    <w:t xml:space="preserve">Fax: </w:t>
                                  </w:r>
                                  <w:r w:rsidRPr="00D05C03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604-581-1783</w:t>
                                  </w:r>
                                  <w:r w:rsidRPr="000C75C7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006722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6722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:rsidR="00006722" w:rsidRDefault="00006722" w:rsidP="00E84323">
                                  <w:pPr>
                                    <w:pStyle w:val="Address"/>
                                    <w:spacing w:line="24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>
                                        <wp:extent cx="899160" cy="719455"/>
                                        <wp:effectExtent l="0" t="0" r="0" b="444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artisticPaintBrush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9160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A4DBD">
                              <w:rPr>
                                <w:b/>
                                <w:sz w:val="22"/>
                                <w:szCs w:val="22"/>
                              </w:rPr>
                              <w:t>StrongStart Hours:</w:t>
                            </w:r>
                          </w:p>
                          <w:p w:rsid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D05C0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(M-F)  8:30 - 11:30 am</w:t>
                            </w:r>
                          </w:p>
                          <w:p w:rsidR="00006722" w:rsidRPr="00B117AD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Cs w:val="20"/>
                              </w:rPr>
                            </w:pPr>
                          </w:p>
                          <w:p w:rsid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Principal:  </w:t>
                            </w:r>
                            <w:r w:rsidRPr="00D05C03">
                              <w:rPr>
                                <w:noProof/>
                                <w:sz w:val="22"/>
                                <w:szCs w:val="22"/>
                              </w:rPr>
                              <w:t>Andrew Shook</w:t>
                            </w:r>
                          </w:p>
                          <w:p w:rsid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Vice-Principal:  </w:t>
                            </w:r>
                            <w:r w:rsidRPr="00D05C03">
                              <w:rPr>
                                <w:noProof/>
                                <w:sz w:val="22"/>
                                <w:szCs w:val="22"/>
                              </w:rPr>
                              <w:t>Brad Issel</w:t>
                            </w:r>
                          </w:p>
                          <w:p w:rsidR="00006722" w:rsidRP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Cs w:val="19"/>
                              </w:rPr>
                            </w:pPr>
                            <w:r w:rsidRPr="00BA4DBD">
                              <w:rPr>
                                <w:sz w:val="22"/>
                                <w:szCs w:val="22"/>
                              </w:rPr>
                              <w:t>StrongStart Facilitator</w:t>
                            </w:r>
                            <w:r w:rsidRPr="00006722">
                              <w:rPr>
                                <w:szCs w:val="19"/>
                              </w:rPr>
                              <w:t xml:space="preserve">: </w:t>
                            </w:r>
                            <w:r w:rsidRPr="00006722">
                              <w:rPr>
                                <w:noProof/>
                                <w:szCs w:val="21"/>
                              </w:rPr>
                              <w:t>Michelle McKenzie</w:t>
                            </w:r>
                          </w:p>
                          <w:p w:rsidR="00006722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Cs w:val="20"/>
                              </w:rPr>
                            </w:pPr>
                          </w:p>
                          <w:p w:rsidR="00006722" w:rsidRPr="00EF4C4B" w:rsidRDefault="00006722" w:rsidP="007B0E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EF4C4B"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>Surrey Schools on the Web!</w:t>
                            </w:r>
                          </w:p>
                          <w:p w:rsidR="00006722" w:rsidRPr="007122F9" w:rsidRDefault="00006722" w:rsidP="007B0E23">
                            <w:pPr>
                              <w:pStyle w:val="webaddress"/>
                              <w:spacing w:line="240" w:lineRule="atLeast"/>
                              <w:jc w:val="left"/>
                              <w:rPr>
                                <w:b w:val="0"/>
                                <w:szCs w:val="20"/>
                              </w:rPr>
                            </w:pPr>
                            <w:r w:rsidRPr="007122F9">
                              <w:rPr>
                                <w:b w:val="0"/>
                                <w:szCs w:val="20"/>
                              </w:rPr>
                              <w:t>www.surreyschools.ca</w:t>
                            </w:r>
                          </w:p>
                          <w:p w:rsidR="00006722" w:rsidRPr="007122F9" w:rsidRDefault="00006722" w:rsidP="007B0E23">
                            <w:pPr>
                              <w:pStyle w:val="webaddress"/>
                              <w:spacing w:line="240" w:lineRule="atLeast"/>
                              <w:jc w:val="left"/>
                              <w:rPr>
                                <w:b w:val="0"/>
                                <w:szCs w:val="20"/>
                              </w:rPr>
                            </w:pPr>
                          </w:p>
                          <w:p w:rsidR="00006722" w:rsidRPr="00EF4C4B" w:rsidRDefault="00006722" w:rsidP="007B0E23">
                            <w:pPr>
                              <w:pStyle w:val="webaddress"/>
                              <w:spacing w:line="240" w:lineRule="atLeast"/>
                              <w:jc w:val="left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05C03">
                              <w:rPr>
                                <w:noProof/>
                                <w:color w:val="1F497D" w:themeColor="text2"/>
                                <w:sz w:val="22"/>
                                <w:szCs w:val="22"/>
                              </w:rPr>
                              <w:t>Holly Elementary</w:t>
                            </w:r>
                            <w:r w:rsidRPr="00EF4C4B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on the web!</w:t>
                            </w:r>
                            <w:r w:rsidRPr="00EF4C4B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</w:p>
                          <w:p w:rsidR="00006722" w:rsidRPr="00890210" w:rsidRDefault="00006722" w:rsidP="007B0E23">
                            <w:pPr>
                              <w:pStyle w:val="webaddress"/>
                              <w:spacing w:line="240" w:lineRule="atLeast"/>
                              <w:jc w:val="left"/>
                              <w:rPr>
                                <w:b w:val="0"/>
                                <w:sz w:val="19"/>
                                <w:szCs w:val="19"/>
                              </w:rPr>
                            </w:pPr>
                            <w:r w:rsidRPr="00D05C03">
                              <w:rPr>
                                <w:noProof/>
                                <w:sz w:val="19"/>
                                <w:szCs w:val="19"/>
                              </w:rPr>
                              <w:t>www.surreyschools.ca/schools/holly</w:t>
                            </w:r>
                          </w:p>
                          <w:p w:rsidR="00006722" w:rsidRPr="007B0E23" w:rsidRDefault="00006722" w:rsidP="007B0E23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-54.75pt;margin-top:64.5pt;width:211.45pt;height:26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" o:allowoverlap="f" filled="f" strokeweight="1.5pt">
                <v:path arrowok="t"/>
                <v:textbox inset="2mm,2mm,2mm,2mm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2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28"/>
                        <w:gridCol w:w="1560"/>
                      </w:tblGrid>
                      <w:tr w:rsidR="00006722" w:rsidTr="00CE5B81">
                        <w:trPr>
                          <w:trHeight w:val="177"/>
                        </w:trPr>
                        <w:tc>
                          <w:tcPr>
                            <w:tcW w:w="4188" w:type="dxa"/>
                            <w:gridSpan w:val="2"/>
                            <w:vAlign w:val="bottom"/>
                          </w:tcPr>
                          <w:p w:rsidR="00006722" w:rsidRPr="008249F2" w:rsidRDefault="00006722" w:rsidP="00E843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05C0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Holly Elementary</w:t>
                            </w:r>
                          </w:p>
                        </w:tc>
                      </w:tr>
                      <w:tr w:rsidR="00006722" w:rsidTr="00CE5B81">
                        <w:trPr>
                          <w:trHeight w:val="1293"/>
                        </w:trPr>
                        <w:tc>
                          <w:tcPr>
                            <w:tcW w:w="2628" w:type="dxa"/>
                          </w:tcPr>
                          <w:p w:rsidR="00006722" w:rsidRPr="00E3233C" w:rsidRDefault="00006722" w:rsidP="00E84323">
                            <w:pPr>
                              <w:pStyle w:val="Address"/>
                              <w:spacing w:line="240" w:lineRule="atLeast"/>
                              <w:jc w:val="both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D05C0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10719 - 150 Street</w:t>
                            </w:r>
                          </w:p>
                          <w:p w:rsidR="00006722" w:rsidRPr="00E3233C" w:rsidRDefault="00006722" w:rsidP="00E84323">
                            <w:pPr>
                              <w:pStyle w:val="Address"/>
                              <w:spacing w:line="240" w:lineRule="atLeast"/>
                              <w:jc w:val="both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D05C0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Surrey, BC  V3R 4C8</w:t>
                            </w:r>
                          </w:p>
                          <w:p w:rsidR="00006722" w:rsidRPr="00E3233C" w:rsidRDefault="00006722" w:rsidP="00E84323">
                            <w:pPr>
                              <w:pStyle w:val="Address"/>
                              <w:spacing w:line="240" w:lineRule="atLeast"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E3233C">
                              <w:rPr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 w:rsidRPr="00D05C03">
                              <w:rPr>
                                <w:noProof/>
                                <w:sz w:val="22"/>
                                <w:szCs w:val="22"/>
                              </w:rPr>
                              <w:t>604-585-2566</w:t>
                            </w:r>
                          </w:p>
                          <w:p w:rsidR="00006722" w:rsidRPr="00BA4DBD" w:rsidRDefault="00006722" w:rsidP="00E84323">
                            <w:pPr>
                              <w:pStyle w:val="Address"/>
                              <w:spacing w:line="240" w:lineRule="atLeas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A4DBD">
                              <w:rPr>
                                <w:sz w:val="22"/>
                                <w:szCs w:val="22"/>
                              </w:rPr>
                              <w:t xml:space="preserve">Fax: </w:t>
                            </w:r>
                            <w:r w:rsidRPr="00D05C03">
                              <w:rPr>
                                <w:noProof/>
                                <w:sz w:val="22"/>
                                <w:szCs w:val="22"/>
                              </w:rPr>
                              <w:t>604-581-1783</w:t>
                            </w:r>
                            <w:r w:rsidRPr="000C75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06722" w:rsidRDefault="00006722" w:rsidP="00E843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6722" w:rsidRDefault="00006722" w:rsidP="00E84323">
                            <w:pPr>
                              <w:pStyle w:val="Address"/>
                              <w:spacing w:line="240" w:lineRule="atLeas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:rsidR="00006722" w:rsidRDefault="00006722" w:rsidP="00E84323">
                            <w:pPr>
                              <w:pStyle w:val="Address"/>
                              <w:spacing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9160" cy="719455"/>
                                  <wp:effectExtent l="0" t="0" r="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artisticPaintBrus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b/>
                          <w:sz w:val="22"/>
                          <w:szCs w:val="22"/>
                        </w:rPr>
                      </w:pPr>
                      <w:r w:rsidRPr="00BA4DBD">
                        <w:rPr>
                          <w:b/>
                          <w:sz w:val="22"/>
                          <w:szCs w:val="22"/>
                        </w:rPr>
                        <w:t>StrongStart Hours:</w:t>
                      </w:r>
                    </w:p>
                    <w:p w:rsid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D05C03">
                        <w:rPr>
                          <w:b/>
                          <w:noProof/>
                          <w:sz w:val="22"/>
                          <w:szCs w:val="22"/>
                        </w:rPr>
                        <w:t>(M-F)  8:30 - 11:30 am</w:t>
                      </w:r>
                    </w:p>
                    <w:p w:rsidR="00006722" w:rsidRPr="00B117AD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szCs w:val="20"/>
                        </w:rPr>
                      </w:pPr>
                    </w:p>
                    <w:p w:rsid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Principal:  </w:t>
                      </w:r>
                      <w:r w:rsidRPr="00D05C03">
                        <w:rPr>
                          <w:noProof/>
                          <w:sz w:val="22"/>
                          <w:szCs w:val="22"/>
                        </w:rPr>
                        <w:t>Andrew Shook</w:t>
                      </w:r>
                    </w:p>
                    <w:p w:rsid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Vice-Principal:  </w:t>
                      </w:r>
                      <w:r w:rsidRPr="00D05C03">
                        <w:rPr>
                          <w:noProof/>
                          <w:sz w:val="22"/>
                          <w:szCs w:val="22"/>
                        </w:rPr>
                        <w:t>Brad Issel</w:t>
                      </w:r>
                    </w:p>
                    <w:p w:rsidR="00006722" w:rsidRP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szCs w:val="19"/>
                        </w:rPr>
                      </w:pPr>
                      <w:r w:rsidRPr="00BA4DBD">
                        <w:rPr>
                          <w:sz w:val="22"/>
                          <w:szCs w:val="22"/>
                        </w:rPr>
                        <w:t>StrongStart Facilitator</w:t>
                      </w:r>
                      <w:r w:rsidRPr="00006722">
                        <w:rPr>
                          <w:szCs w:val="19"/>
                        </w:rPr>
                        <w:t xml:space="preserve">: </w:t>
                      </w:r>
                      <w:r w:rsidRPr="00006722">
                        <w:rPr>
                          <w:noProof/>
                          <w:szCs w:val="21"/>
                        </w:rPr>
                        <w:t>Michelle McKenzie</w:t>
                      </w:r>
                    </w:p>
                    <w:p w:rsidR="00006722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szCs w:val="20"/>
                        </w:rPr>
                      </w:pPr>
                    </w:p>
                    <w:p w:rsidR="00006722" w:rsidRPr="00EF4C4B" w:rsidRDefault="00006722" w:rsidP="007B0E23">
                      <w:pPr>
                        <w:pStyle w:val="Address"/>
                        <w:spacing w:line="240" w:lineRule="atLeast"/>
                        <w:jc w:val="left"/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</w:pPr>
                      <w:r w:rsidRPr="00EF4C4B"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  <w:t>Surrey Schools on the Web!</w:t>
                      </w:r>
                    </w:p>
                    <w:p w:rsidR="00006722" w:rsidRPr="007122F9" w:rsidRDefault="00006722" w:rsidP="007B0E23">
                      <w:pPr>
                        <w:pStyle w:val="webaddress"/>
                        <w:spacing w:line="240" w:lineRule="atLeast"/>
                        <w:jc w:val="left"/>
                        <w:rPr>
                          <w:b w:val="0"/>
                          <w:szCs w:val="20"/>
                        </w:rPr>
                      </w:pPr>
                      <w:r w:rsidRPr="007122F9">
                        <w:rPr>
                          <w:b w:val="0"/>
                          <w:szCs w:val="20"/>
                        </w:rPr>
                        <w:t>www.surreyschools.ca</w:t>
                      </w:r>
                    </w:p>
                    <w:p w:rsidR="00006722" w:rsidRPr="007122F9" w:rsidRDefault="00006722" w:rsidP="007B0E23">
                      <w:pPr>
                        <w:pStyle w:val="webaddress"/>
                        <w:spacing w:line="240" w:lineRule="atLeast"/>
                        <w:jc w:val="left"/>
                        <w:rPr>
                          <w:b w:val="0"/>
                          <w:szCs w:val="20"/>
                        </w:rPr>
                      </w:pPr>
                    </w:p>
                    <w:p w:rsidR="00006722" w:rsidRPr="00EF4C4B" w:rsidRDefault="00006722" w:rsidP="007B0E23">
                      <w:pPr>
                        <w:pStyle w:val="webaddress"/>
                        <w:spacing w:line="240" w:lineRule="atLeast"/>
                        <w:jc w:val="left"/>
                        <w:rPr>
                          <w:color w:val="1F497D" w:themeColor="text2"/>
                          <w:szCs w:val="20"/>
                        </w:rPr>
                      </w:pPr>
                      <w:r w:rsidRPr="00D05C03">
                        <w:rPr>
                          <w:noProof/>
                          <w:color w:val="1F497D" w:themeColor="text2"/>
                          <w:sz w:val="22"/>
                          <w:szCs w:val="22"/>
                        </w:rPr>
                        <w:t>Holly Elementary</w:t>
                      </w:r>
                      <w:r w:rsidRPr="00EF4C4B">
                        <w:rPr>
                          <w:color w:val="1F497D" w:themeColor="text2"/>
                          <w:sz w:val="22"/>
                          <w:szCs w:val="22"/>
                        </w:rPr>
                        <w:t xml:space="preserve"> on the web!</w:t>
                      </w:r>
                      <w:r w:rsidRPr="00EF4C4B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</w:p>
                    <w:p w:rsidR="00006722" w:rsidRPr="00890210" w:rsidRDefault="00006722" w:rsidP="007B0E23">
                      <w:pPr>
                        <w:pStyle w:val="webaddress"/>
                        <w:spacing w:line="240" w:lineRule="atLeast"/>
                        <w:jc w:val="left"/>
                        <w:rPr>
                          <w:b w:val="0"/>
                          <w:sz w:val="19"/>
                          <w:szCs w:val="19"/>
                        </w:rPr>
                      </w:pPr>
                      <w:r w:rsidRPr="00D05C03">
                        <w:rPr>
                          <w:noProof/>
                          <w:sz w:val="19"/>
                          <w:szCs w:val="19"/>
                        </w:rPr>
                        <w:t>www.surreyschools.ca/schools/holly</w:t>
                      </w:r>
                    </w:p>
                    <w:p w:rsidR="00006722" w:rsidRPr="007B0E23" w:rsidRDefault="00006722" w:rsidP="007B0E23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4295775</wp:posOffset>
                </wp:positionV>
                <wp:extent cx="2705100" cy="3429635"/>
                <wp:effectExtent l="0" t="0" r="19050" b="18415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429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6722" w:rsidRPr="009F6CF2" w:rsidRDefault="00006722" w:rsidP="009F6CF2">
                            <w:pPr>
                              <w:pStyle w:val="Subhead"/>
                              <w:spacing w:line="240" w:lineRule="atLeast"/>
                              <w:ind w:right="-115"/>
                              <w:jc w:val="center"/>
                              <w:rPr>
                                <w:color w:val="1F497D" w:themeColor="text2"/>
                                <w:sz w:val="4"/>
                              </w:rPr>
                            </w:pPr>
                          </w:p>
                          <w:p w:rsidR="00006722" w:rsidRPr="009F6CF2" w:rsidRDefault="00006722" w:rsidP="008C1C1B">
                            <w:pPr>
                              <w:pStyle w:val="Subhead"/>
                              <w:shd w:val="clear" w:color="auto" w:fill="C2D69B" w:themeFill="accent3" w:themeFillTint="99"/>
                              <w:tabs>
                                <w:tab w:val="left" w:pos="1350"/>
                              </w:tabs>
                              <w:spacing w:line="240" w:lineRule="atLeast"/>
                              <w:ind w:right="-115"/>
                              <w:rPr>
                                <w:color w:val="002060"/>
                              </w:rPr>
                            </w:pPr>
                            <w:r w:rsidRPr="009F6CF2">
                              <w:rPr>
                                <w:color w:val="002060"/>
                              </w:rPr>
                              <w:t>Upcoming Events</w:t>
                            </w:r>
                          </w:p>
                          <w:p w:rsidR="00006722" w:rsidRPr="00A529F3" w:rsidRDefault="00006722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170" w:hanging="1170"/>
                              <w:rPr>
                                <w:rFonts w:cs="Arial"/>
                                <w:b/>
                                <w:color w:val="0D0D0D" w:themeColor="text1" w:themeTint="F2"/>
                              </w:rPr>
                            </w:pPr>
                          </w:p>
                          <w:p w:rsidR="00006722" w:rsidRDefault="003F1748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 xml:space="preserve">Apr. 4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ab/>
                              <w:t>StrongStart Closed</w:t>
                            </w:r>
                          </w:p>
                          <w:p w:rsidR="00006722" w:rsidRPr="00A529F3" w:rsidRDefault="00006722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  <w:p w:rsidR="003F1748" w:rsidRDefault="003F1748" w:rsidP="00A01F9D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>Apr. 6                Ready, Set, Learn</w:t>
                            </w:r>
                            <w:r w:rsidR="00DF7EF2">
                              <w:rPr>
                                <w:b/>
                                <w:color w:val="0D0D0D" w:themeColor="text1" w:themeTint="F2"/>
                              </w:rPr>
                              <w:t>, Thrive!</w:t>
                            </w:r>
                          </w:p>
                          <w:p w:rsidR="003F1748" w:rsidRDefault="003F1748" w:rsidP="00A01F9D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 xml:space="preserve">                          Guildford Rec. Centre</w:t>
                            </w:r>
                          </w:p>
                          <w:p w:rsidR="003F1748" w:rsidRDefault="003F1748" w:rsidP="00A01F9D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 xml:space="preserve">                          StrongStart Closed</w:t>
                            </w:r>
                          </w:p>
                          <w:p w:rsidR="003F1748" w:rsidRDefault="003F1748" w:rsidP="00A01F9D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  <w:p w:rsidR="00006722" w:rsidRDefault="00006722" w:rsidP="00A01F9D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620" w:hanging="1620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>Apr.18</w:t>
                            </w:r>
                            <w:r w:rsidRPr="00A529F3">
                              <w:rPr>
                                <w:b/>
                                <w:color w:val="0D0D0D" w:themeColor="text1" w:themeTint="F2"/>
                              </w:rPr>
                              <w:t>, 2016</w:t>
                            </w:r>
                            <w:r w:rsidRPr="00A529F3">
                              <w:rPr>
                                <w:b/>
                                <w:color w:val="0D0D0D" w:themeColor="text1" w:themeTint="F2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>Pro-D – StrongStart Closed</w:t>
                            </w:r>
                            <w:r w:rsidRPr="00A529F3">
                              <w:rPr>
                                <w:b/>
                                <w:color w:val="0D0D0D" w:themeColor="text1" w:themeTint="F2"/>
                              </w:rPr>
                              <w:t xml:space="preserve"> </w:t>
                            </w:r>
                          </w:p>
                          <w:p w:rsidR="00006722" w:rsidRPr="00A529F3" w:rsidRDefault="00006722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170" w:hanging="117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006722" w:rsidRDefault="00DF7EF2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170" w:hanging="1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Apr. 22              Earth Day</w:t>
                            </w:r>
                          </w:p>
                          <w:p w:rsidR="00DF7EF2" w:rsidRPr="00DF7EF2" w:rsidRDefault="00DF7EF2" w:rsidP="00E62CD6">
                            <w:pPr>
                              <w:pStyle w:val="Paragraphtext"/>
                              <w:tabs>
                                <w:tab w:val="left" w:pos="1440"/>
                                <w:tab w:val="left" w:pos="1620"/>
                              </w:tabs>
                              <w:spacing w:line="200" w:lineRule="atLeast"/>
                              <w:ind w:left="1170" w:hanging="1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(Special Activity)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55.5pt;margin-top:338.25pt;width:213pt;height:27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" filled="f" strokecolor="black [3213]" strokeweight="1.5pt">
                <v:textbox inset="2mm,2mm,2mm,2mm">
                  <w:txbxContent>
                    <w:p w:rsidR="00006722" w:rsidRPr="009F6CF2" w:rsidRDefault="00006722" w:rsidP="009F6CF2">
                      <w:pPr>
                        <w:pStyle w:val="Subhead"/>
                        <w:spacing w:line="240" w:lineRule="atLeast"/>
                        <w:ind w:right="-115"/>
                        <w:jc w:val="center"/>
                        <w:rPr>
                          <w:color w:val="1F497D" w:themeColor="text2"/>
                          <w:sz w:val="4"/>
                        </w:rPr>
                      </w:pPr>
                    </w:p>
                    <w:p w:rsidR="00006722" w:rsidRPr="009F6CF2" w:rsidRDefault="00006722" w:rsidP="008C1C1B">
                      <w:pPr>
                        <w:pStyle w:val="Subhead"/>
                        <w:shd w:val="clear" w:color="auto" w:fill="C2D69B" w:themeFill="accent3" w:themeFillTint="99"/>
                        <w:tabs>
                          <w:tab w:val="left" w:pos="1350"/>
                        </w:tabs>
                        <w:spacing w:line="240" w:lineRule="atLeast"/>
                        <w:ind w:right="-115"/>
                        <w:rPr>
                          <w:color w:val="002060"/>
                        </w:rPr>
                      </w:pPr>
                      <w:r w:rsidRPr="009F6CF2">
                        <w:rPr>
                          <w:color w:val="002060"/>
                        </w:rPr>
                        <w:t>Upcoming Events</w:t>
                      </w:r>
                    </w:p>
                    <w:p w:rsidR="00006722" w:rsidRPr="00A529F3" w:rsidRDefault="00006722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170" w:hanging="1170"/>
                        <w:rPr>
                          <w:rFonts w:cs="Arial"/>
                          <w:b/>
                          <w:color w:val="0D0D0D" w:themeColor="text1" w:themeTint="F2"/>
                        </w:rPr>
                      </w:pPr>
                    </w:p>
                    <w:p w:rsidR="00006722" w:rsidRDefault="003F1748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b/>
                          <w:color w:val="0D0D0D" w:themeColor="text1" w:themeTint="F2"/>
                        </w:rPr>
                        <w:t xml:space="preserve">Apr. 4 </w:t>
                      </w:r>
                      <w:r>
                        <w:rPr>
                          <w:b/>
                          <w:color w:val="0D0D0D" w:themeColor="text1" w:themeTint="F2"/>
                        </w:rPr>
                        <w:tab/>
                        <w:t>StrongStart Closed</w:t>
                      </w:r>
                    </w:p>
                    <w:p w:rsidR="00006722" w:rsidRPr="00A529F3" w:rsidRDefault="00006722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</w:p>
                    <w:p w:rsidR="003F1748" w:rsidRDefault="003F1748" w:rsidP="00A01F9D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b/>
                          <w:color w:val="0D0D0D" w:themeColor="text1" w:themeTint="F2"/>
                        </w:rPr>
                        <w:t>Apr. 6                Ready, Set, Learn</w:t>
                      </w:r>
                      <w:r w:rsidR="00DF7EF2">
                        <w:rPr>
                          <w:b/>
                          <w:color w:val="0D0D0D" w:themeColor="text1" w:themeTint="F2"/>
                        </w:rPr>
                        <w:t>, Thrive!</w:t>
                      </w:r>
                    </w:p>
                    <w:p w:rsidR="003F1748" w:rsidRDefault="003F1748" w:rsidP="00A01F9D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b/>
                          <w:color w:val="0D0D0D" w:themeColor="text1" w:themeTint="F2"/>
                        </w:rPr>
                        <w:t xml:space="preserve">                          Guildford Rec. Centre</w:t>
                      </w:r>
                    </w:p>
                    <w:p w:rsidR="003F1748" w:rsidRDefault="003F1748" w:rsidP="00A01F9D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b/>
                          <w:color w:val="0D0D0D" w:themeColor="text1" w:themeTint="F2"/>
                        </w:rPr>
                        <w:t xml:space="preserve">                          StrongStart Closed</w:t>
                      </w:r>
                    </w:p>
                    <w:p w:rsidR="003F1748" w:rsidRDefault="003F1748" w:rsidP="00A01F9D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</w:p>
                    <w:p w:rsidR="00006722" w:rsidRDefault="00006722" w:rsidP="00A01F9D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620" w:hanging="1620"/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b/>
                          <w:color w:val="0D0D0D" w:themeColor="text1" w:themeTint="F2"/>
                        </w:rPr>
                        <w:t>Apr.18</w:t>
                      </w:r>
                      <w:r w:rsidRPr="00A529F3">
                        <w:rPr>
                          <w:b/>
                          <w:color w:val="0D0D0D" w:themeColor="text1" w:themeTint="F2"/>
                        </w:rPr>
                        <w:t>, 2016</w:t>
                      </w:r>
                      <w:r w:rsidRPr="00A529F3">
                        <w:rPr>
                          <w:b/>
                          <w:color w:val="0D0D0D" w:themeColor="text1" w:themeTint="F2"/>
                        </w:rPr>
                        <w:tab/>
                      </w:r>
                      <w:r>
                        <w:rPr>
                          <w:b/>
                          <w:color w:val="0D0D0D" w:themeColor="text1" w:themeTint="F2"/>
                        </w:rPr>
                        <w:t>Pro-D – StrongStart Closed</w:t>
                      </w:r>
                      <w:r w:rsidRPr="00A529F3">
                        <w:rPr>
                          <w:b/>
                          <w:color w:val="0D0D0D" w:themeColor="text1" w:themeTint="F2"/>
                        </w:rPr>
                        <w:t xml:space="preserve"> </w:t>
                      </w:r>
                    </w:p>
                    <w:p w:rsidR="00006722" w:rsidRPr="00A529F3" w:rsidRDefault="00006722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170" w:hanging="1170"/>
                        <w:rPr>
                          <w:b/>
                          <w:color w:val="002060"/>
                        </w:rPr>
                      </w:pPr>
                    </w:p>
                    <w:p w:rsidR="00006722" w:rsidRDefault="00DF7EF2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170" w:hanging="117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Apr. 22              Earth Day</w:t>
                      </w:r>
                    </w:p>
                    <w:p w:rsidR="00DF7EF2" w:rsidRPr="00DF7EF2" w:rsidRDefault="00DF7EF2" w:rsidP="00E62CD6">
                      <w:pPr>
                        <w:pStyle w:val="Paragraphtext"/>
                        <w:tabs>
                          <w:tab w:val="left" w:pos="1440"/>
                          <w:tab w:val="left" w:pos="1620"/>
                        </w:tabs>
                        <w:spacing w:line="200" w:lineRule="atLeast"/>
                        <w:ind w:left="1170" w:hanging="117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(Special Activity)</w:t>
                      </w:r>
                    </w:p>
                  </w:txbxContent>
                </v:textbox>
              </v:shape>
            </w:pict>
          </mc:Fallback>
        </mc:AlternateContent>
      </w:r>
    </w:p>
    <w:p w:rsidR="00006722" w:rsidRDefault="00BD5179" w:rsidP="009C309C">
      <w:pPr>
        <w:tabs>
          <w:tab w:val="left" w:pos="3450"/>
        </w:tabs>
        <w:sectPr w:rsidR="00006722" w:rsidSect="00F7368D">
          <w:pgSz w:w="12240" w:h="15840"/>
          <w:pgMar w:top="360" w:right="720" w:bottom="720" w:left="720" w:header="0" w:footer="182" w:gutter="0"/>
          <w:cols w:space="720"/>
          <w:docGrid w:linePitch="326"/>
        </w:sectPr>
      </w:pPr>
      <w:r>
        <w:rPr>
          <w:b/>
          <w:noProof/>
          <w:sz w:val="16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158750</wp:posOffset>
                </wp:positionV>
                <wp:extent cx="6841490" cy="37153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37153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">
                              <a:schemeClr val="bg1">
                                <a:lumMod val="85000"/>
                              </a:schemeClr>
                            </a:gs>
                            <a:gs pos="55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99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06722" w:rsidRPr="00867F09" w:rsidRDefault="00006722" w:rsidP="00EE7BC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5313" cy="3472504"/>
                                  <wp:effectExtent l="190500" t="190500" r="188595" b="1854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9010" cy="347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.4pt;margin-top:12.5pt;width:538.7pt;height:292.5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" fillcolor="#d8d8d8 [2732]" stroked="f">
                <v:fill rotate="t" angle="180" colors="0 #d9d9d9;6554f #d9d9d9;36045f #dce6f2" focus="100%" type="gradient"/>
                <v:textbox>
                  <w:txbxContent>
                    <w:p w:rsidR="00006722" w:rsidRPr="00867F09" w:rsidRDefault="00006722" w:rsidP="00EE7BC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145313" cy="3472504"/>
                            <wp:effectExtent l="190500" t="190500" r="188595" b="1854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9010" cy="34765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6722" w:rsidRDefault="00006722" w:rsidP="00542FEE">
      <w:pPr>
        <w:rPr>
          <w:b/>
          <w:sz w:val="16"/>
        </w:rPr>
      </w:pPr>
    </w:p>
    <w:p w:rsidR="00006722" w:rsidRDefault="00006722" w:rsidP="00542FEE">
      <w:pPr>
        <w:rPr>
          <w:b/>
          <w:sz w:val="16"/>
        </w:rPr>
        <w:sectPr w:rsidR="00006722" w:rsidSect="00F7368D">
          <w:type w:val="continuous"/>
          <w:pgSz w:w="12240" w:h="15840" w:code="1"/>
          <w:pgMar w:top="432" w:right="720" w:bottom="144" w:left="720" w:header="0" w:footer="182" w:gutter="0"/>
          <w:cols w:space="720"/>
          <w:docGrid w:linePitch="326"/>
        </w:sectPr>
      </w:pPr>
    </w:p>
    <w:tbl>
      <w:tblPr>
        <w:tblpPr w:leftFromText="181" w:rightFromText="181" w:bottomFromText="5670" w:vertAnchor="page" w:horzAnchor="margin" w:tblpY="64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4"/>
        <w:gridCol w:w="1672"/>
        <w:gridCol w:w="1567"/>
        <w:gridCol w:w="1680"/>
        <w:gridCol w:w="1453"/>
        <w:gridCol w:w="1737"/>
        <w:gridCol w:w="1453"/>
      </w:tblGrid>
      <w:tr w:rsidR="00006722" w:rsidTr="00353BF7">
        <w:trPr>
          <w:trHeight w:val="980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B8CCE4" w:themeFill="accent1" w:themeFillTint="66"/>
            <w:vAlign w:val="center"/>
          </w:tcPr>
          <w:p w:rsidR="00006722" w:rsidRPr="009F6CF2" w:rsidRDefault="00006722" w:rsidP="00353BF7">
            <w:pPr>
              <w:pStyle w:val="NormalWeb"/>
              <w:spacing w:before="0" w:beforeAutospacing="0" w:after="0" w:afterAutospacing="0"/>
              <w:jc w:val="center"/>
              <w:rPr>
                <w:color w:val="B2A1C7" w:themeColor="accent4" w:themeTint="99"/>
                <w:spacing w:val="12"/>
                <w:sz w:val="96"/>
                <w:szCs w:val="96"/>
              </w:rPr>
            </w:pPr>
            <w:r w:rsidRPr="009F6CF2">
              <w:rPr>
                <w:rFonts w:ascii="Impact" w:hAnsi="Impact"/>
                <w:color w:val="B2A1C7" w:themeColor="accent4" w:themeTint="99"/>
                <w:sz w:val="72"/>
                <w:szCs w:val="72"/>
              </w:rPr>
              <w:t xml:space="preserve"> </w:t>
            </w:r>
            <w:r w:rsidRPr="009F6CF2">
              <w:rPr>
                <w:rFonts w:ascii="Impact" w:hAnsi="Impact"/>
                <w:color w:val="B2A1C7" w:themeColor="accent4" w:themeTint="99"/>
                <w:spacing w:val="12"/>
                <w:sz w:val="96"/>
                <w:szCs w:val="96"/>
              </w:rPr>
              <w:t>APRIL 2016</w:t>
            </w:r>
          </w:p>
        </w:tc>
      </w:tr>
      <w:tr w:rsidR="00006722" w:rsidTr="005A4C98">
        <w:tc>
          <w:tcPr>
            <w:tcW w:w="664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Sunday</w:t>
            </w:r>
          </w:p>
        </w:tc>
        <w:tc>
          <w:tcPr>
            <w:tcW w:w="763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Monday</w:t>
            </w:r>
          </w:p>
        </w:tc>
        <w:tc>
          <w:tcPr>
            <w:tcW w:w="715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Tuesday</w:t>
            </w:r>
          </w:p>
        </w:tc>
        <w:tc>
          <w:tcPr>
            <w:tcW w:w="766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Wednesday</w:t>
            </w:r>
          </w:p>
        </w:tc>
        <w:tc>
          <w:tcPr>
            <w:tcW w:w="663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Thursday</w:t>
            </w:r>
          </w:p>
        </w:tc>
        <w:tc>
          <w:tcPr>
            <w:tcW w:w="766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Friday</w:t>
            </w:r>
          </w:p>
        </w:tc>
        <w:tc>
          <w:tcPr>
            <w:tcW w:w="663" w:type="pct"/>
            <w:shd w:val="clear" w:color="auto" w:fill="31849B" w:themeFill="accent5" w:themeFillShade="BF"/>
            <w:vAlign w:val="center"/>
          </w:tcPr>
          <w:p w:rsidR="00006722" w:rsidRDefault="00006722" w:rsidP="00353BF7">
            <w:pPr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Saturday</w:t>
            </w:r>
          </w:p>
        </w:tc>
      </w:tr>
      <w:tr w:rsidR="00006722" w:rsidTr="00C65D6A">
        <w:trPr>
          <w:trHeight w:val="1305"/>
        </w:trPr>
        <w:tc>
          <w:tcPr>
            <w:tcW w:w="664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</w:p>
        </w:tc>
        <w:tc>
          <w:tcPr>
            <w:tcW w:w="763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715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663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766" w:type="pct"/>
            <w:shd w:val="clear" w:color="auto" w:fill="F2DBDB" w:themeFill="accent2" w:themeFillTint="33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 xml:space="preserve">1 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10:10-10:25am</w:t>
            </w:r>
          </w:p>
          <w:p w:rsidR="00006722" w:rsidRDefault="00006722" w:rsidP="00353BF7">
            <w:pPr>
              <w:jc w:val="center"/>
              <w:rPr>
                <w:rFonts w:ascii="Arial Narrow" w:hAnsi="Arial Narrow"/>
                <w:b/>
                <w:lang w:val="en-CA" w:eastAsia="en-CA"/>
              </w:rPr>
            </w:pPr>
          </w:p>
          <w:p w:rsidR="00006722" w:rsidRPr="0056077D" w:rsidRDefault="00006722" w:rsidP="00353BF7">
            <w:pPr>
              <w:jc w:val="center"/>
              <w:rPr>
                <w:rFonts w:ascii="Arial Narrow" w:hAnsi="Arial Narrow"/>
                <w:b/>
                <w:caps/>
                <w:lang w:val="en-CA" w:eastAsia="en-CA"/>
              </w:rPr>
            </w:pP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2</w:t>
            </w:r>
          </w:p>
        </w:tc>
      </w:tr>
      <w:tr w:rsidR="00006722" w:rsidTr="00353BF7">
        <w:trPr>
          <w:trHeight w:val="1440"/>
        </w:trPr>
        <w:tc>
          <w:tcPr>
            <w:tcW w:w="664" w:type="pct"/>
            <w:shd w:val="clear" w:color="auto" w:fill="FFFFFF" w:themeFill="background1"/>
          </w:tcPr>
          <w:p w:rsidR="00006722" w:rsidRPr="0022449C" w:rsidRDefault="00006722" w:rsidP="00353B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763" w:type="pct"/>
            <w:shd w:val="clear" w:color="auto" w:fill="B6DDE8" w:themeFill="accent5" w:themeFillTint="66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 xml:space="preserve">4  </w:t>
            </w:r>
          </w:p>
          <w:p w:rsidR="00006722" w:rsidRDefault="00006722" w:rsidP="00353BF7">
            <w:pPr>
              <w:jc w:val="center"/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PROGRAM</w:t>
            </w:r>
          </w:p>
          <w:p w:rsidR="00006722" w:rsidRPr="0056077D" w:rsidRDefault="00006722" w:rsidP="00353BF7">
            <w:pPr>
              <w:jc w:val="center"/>
              <w:rPr>
                <w:rFonts w:ascii="Arial Narrow" w:hAnsi="Arial Narrow"/>
                <w:b/>
                <w:caps/>
                <w:lang w:val="en-CA" w:eastAsia="en-CA"/>
              </w:rPr>
            </w:pPr>
            <w:r w:rsidRPr="00D05C03">
              <w:rPr>
                <w:rFonts w:ascii="Arial Narrow" w:hAnsi="Arial Narrow"/>
                <w:b/>
                <w:caps/>
                <w:noProof/>
                <w:lang w:val="en-CA" w:eastAsia="en-CA"/>
              </w:rPr>
              <w:t>Closed</w:t>
            </w:r>
          </w:p>
        </w:tc>
        <w:tc>
          <w:tcPr>
            <w:tcW w:w="715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</w:rPr>
            </w:pPr>
            <w:r w:rsidRPr="00847C92">
              <w:rPr>
                <w:rFonts w:ascii="Arial Narrow" w:hAnsi="Arial Narrow"/>
                <w:b/>
              </w:rPr>
              <w:t>5</w:t>
            </w:r>
          </w:p>
          <w:p w:rsidR="00305B68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Gym</w:t>
            </w:r>
          </w:p>
          <w:p w:rsidR="00305B68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10:10-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10:25am</w:t>
            </w: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6</w:t>
            </w:r>
            <w:r w:rsidR="003F1748">
              <w:rPr>
                <w:rFonts w:ascii="Arial Narrow" w:hAnsi="Arial Narrow"/>
                <w:b/>
                <w:lang w:val="en-CA" w:eastAsia="en-CA"/>
              </w:rPr>
              <w:t xml:space="preserve"> CLOSED</w:t>
            </w:r>
          </w:p>
          <w:p w:rsidR="003F1748" w:rsidRDefault="003F174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Ready, Set,</w:t>
            </w:r>
          </w:p>
          <w:p w:rsidR="003F1748" w:rsidRDefault="003F174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Learn</w:t>
            </w:r>
          </w:p>
          <w:p w:rsidR="003F1748" w:rsidRPr="00847C92" w:rsidRDefault="003F174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Guildford Rec. Centre 9:00am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7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10:10-10:25am</w:t>
            </w:r>
          </w:p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8</w:t>
            </w:r>
          </w:p>
          <w:p w:rsidR="00305B68" w:rsidRDefault="005405C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4/5 Y</w:t>
            </w:r>
            <w:r w:rsidR="00305B68">
              <w:rPr>
                <w:rFonts w:ascii="Arial Narrow" w:hAnsi="Arial Narrow"/>
                <w:b/>
                <w:lang w:val="en-CA" w:eastAsia="en-CA"/>
              </w:rPr>
              <w:t>r</w:t>
            </w:r>
            <w:r>
              <w:rPr>
                <w:rFonts w:ascii="Arial Narrow" w:hAnsi="Arial Narrow"/>
                <w:b/>
                <w:lang w:val="en-CA" w:eastAsia="en-CA"/>
              </w:rPr>
              <w:t>.</w:t>
            </w:r>
            <w:r w:rsidR="00305B68">
              <w:rPr>
                <w:rFonts w:ascii="Arial Narrow" w:hAnsi="Arial Narrow"/>
                <w:b/>
                <w:lang w:val="en-CA" w:eastAsia="en-CA"/>
              </w:rPr>
              <w:t xml:space="preserve"> </w:t>
            </w:r>
            <w:r>
              <w:rPr>
                <w:rFonts w:ascii="Arial Narrow" w:hAnsi="Arial Narrow"/>
                <w:b/>
                <w:lang w:val="en-CA" w:eastAsia="en-CA"/>
              </w:rPr>
              <w:t>O</w:t>
            </w:r>
            <w:r w:rsidR="00305B68">
              <w:rPr>
                <w:rFonts w:ascii="Arial Narrow" w:hAnsi="Arial Narrow"/>
                <w:b/>
                <w:lang w:val="en-CA" w:eastAsia="en-CA"/>
              </w:rPr>
              <w:t>lds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 xml:space="preserve">Join Kindergarteners in Holly Library 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9am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9</w:t>
            </w:r>
          </w:p>
        </w:tc>
      </w:tr>
      <w:tr w:rsidR="00006722" w:rsidTr="00353BF7">
        <w:trPr>
          <w:trHeight w:val="1440"/>
        </w:trPr>
        <w:tc>
          <w:tcPr>
            <w:tcW w:w="664" w:type="pct"/>
            <w:shd w:val="clear" w:color="auto" w:fill="FFFFFF" w:themeFill="background1"/>
          </w:tcPr>
          <w:p w:rsidR="00006722" w:rsidRPr="008F5AE6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 w:rsidRPr="008F5AE6">
              <w:rPr>
                <w:rFonts w:ascii="Arial Narrow" w:hAnsi="Arial Narrow"/>
                <w:lang w:val="en-CA" w:eastAsia="en-CA"/>
              </w:rPr>
              <w:t>10</w:t>
            </w:r>
          </w:p>
        </w:tc>
        <w:tc>
          <w:tcPr>
            <w:tcW w:w="7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47C92">
              <w:rPr>
                <w:rFonts w:ascii="Arial Narrow" w:hAnsi="Arial Narrow"/>
                <w:b/>
                <w:sz w:val="22"/>
                <w:szCs w:val="22"/>
              </w:rPr>
              <w:t>11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Gym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10:10-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10:25am</w:t>
            </w:r>
          </w:p>
        </w:tc>
        <w:tc>
          <w:tcPr>
            <w:tcW w:w="715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12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10:10-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10:25am</w:t>
            </w: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</w:rPr>
            </w:pPr>
            <w:r w:rsidRPr="00847C92">
              <w:rPr>
                <w:rFonts w:ascii="Arial Narrow" w:hAnsi="Arial Narrow"/>
                <w:b/>
              </w:rPr>
              <w:t>13</w:t>
            </w:r>
          </w:p>
          <w:p w:rsidR="00305B68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Gym</w:t>
            </w:r>
          </w:p>
          <w:p w:rsidR="00305B68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10:10-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10:25am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14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  <w:p w:rsidR="00305B68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10:10-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10:25am</w:t>
            </w:r>
          </w:p>
          <w:p w:rsidR="00006722" w:rsidRPr="00847C92" w:rsidRDefault="00006722" w:rsidP="00353BF7">
            <w:pPr>
              <w:rPr>
                <w:rFonts w:ascii="Arial Narrow" w:hAnsi="Arial Narrow"/>
                <w:b/>
                <w:i/>
                <w:sz w:val="20"/>
                <w:szCs w:val="22"/>
                <w:lang w:eastAsia="en-CA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15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16</w:t>
            </w:r>
          </w:p>
        </w:tc>
      </w:tr>
      <w:tr w:rsidR="00006722" w:rsidTr="002C41B7">
        <w:trPr>
          <w:trHeight w:val="1440"/>
        </w:trPr>
        <w:tc>
          <w:tcPr>
            <w:tcW w:w="664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17</w:t>
            </w:r>
          </w:p>
        </w:tc>
        <w:tc>
          <w:tcPr>
            <w:tcW w:w="763" w:type="pct"/>
            <w:shd w:val="clear" w:color="auto" w:fill="D6E3BC" w:themeFill="accent3" w:themeFillTint="66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18</w:t>
            </w:r>
            <w:r>
              <w:rPr>
                <w:rFonts w:ascii="Arial Narrow" w:hAnsi="Arial Narrow"/>
                <w:b/>
                <w:lang w:val="en-CA" w:eastAsia="en-CA"/>
              </w:rPr>
              <w:t xml:space="preserve"> </w:t>
            </w:r>
          </w:p>
          <w:p w:rsidR="00006722" w:rsidRPr="00847C92" w:rsidRDefault="00006722" w:rsidP="002C41B7">
            <w:pPr>
              <w:jc w:val="center"/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Pro-D Day – StrongStart Closed</w:t>
            </w:r>
          </w:p>
        </w:tc>
        <w:tc>
          <w:tcPr>
            <w:tcW w:w="715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19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20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21</w:t>
            </w:r>
            <w:r w:rsidRPr="00847C92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Gym</w:t>
            </w:r>
          </w:p>
          <w:p w:rsidR="00006722" w:rsidRPr="00847C92" w:rsidRDefault="00006722" w:rsidP="00353BF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22</w:t>
            </w:r>
          </w:p>
          <w:p w:rsidR="00305B68" w:rsidRDefault="00B217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B21768">
              <w:rPr>
                <w:rFonts w:ascii="Arial Narrow" w:hAnsi="Arial Narrow"/>
                <w:b/>
                <w:lang w:val="en-CA" w:eastAsia="en-CA"/>
              </w:rPr>
              <w:t>4/5 Yr. O</w:t>
            </w:r>
            <w:r w:rsidR="00305B68" w:rsidRPr="00B21768">
              <w:rPr>
                <w:rFonts w:ascii="Arial Narrow" w:hAnsi="Arial Narrow"/>
                <w:b/>
                <w:lang w:val="en-CA" w:eastAsia="en-CA"/>
              </w:rPr>
              <w:t>lds</w:t>
            </w:r>
            <w:r>
              <w:rPr>
                <w:rFonts w:ascii="Arial Narrow" w:hAnsi="Arial Narrow"/>
                <w:b/>
                <w:lang w:val="en-CA" w:eastAsia="en-CA"/>
              </w:rPr>
              <w:t xml:space="preserve"> J</w:t>
            </w:r>
            <w:r w:rsidR="00305B68">
              <w:rPr>
                <w:rFonts w:ascii="Arial Narrow" w:hAnsi="Arial Narrow"/>
                <w:b/>
                <w:lang w:val="en-CA" w:eastAsia="en-CA"/>
              </w:rPr>
              <w:t xml:space="preserve">oin Kindergarteners </w:t>
            </w:r>
          </w:p>
          <w:p w:rsidR="00006722" w:rsidRDefault="00305B68" w:rsidP="00305B68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In Holly Library</w:t>
            </w:r>
          </w:p>
          <w:p w:rsidR="00305B68" w:rsidRPr="00847C92" w:rsidRDefault="00B21768" w:rsidP="00305B68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9</w:t>
            </w:r>
            <w:r w:rsidR="00305B68">
              <w:rPr>
                <w:rFonts w:ascii="Arial Narrow" w:hAnsi="Arial Narrow"/>
                <w:b/>
                <w:lang w:val="en-CA" w:eastAsia="en-CA"/>
              </w:rPr>
              <w:t>am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Pr="0022449C" w:rsidRDefault="00006722" w:rsidP="00353B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</w:t>
            </w:r>
          </w:p>
        </w:tc>
      </w:tr>
      <w:tr w:rsidR="00006722" w:rsidTr="00353BF7">
        <w:trPr>
          <w:trHeight w:val="1440"/>
        </w:trPr>
        <w:tc>
          <w:tcPr>
            <w:tcW w:w="664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24</w:t>
            </w:r>
          </w:p>
        </w:tc>
        <w:tc>
          <w:tcPr>
            <w:tcW w:w="7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 xml:space="preserve">25 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</w:tc>
        <w:tc>
          <w:tcPr>
            <w:tcW w:w="715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</w:rPr>
            </w:pPr>
            <w:r w:rsidRPr="00847C92">
              <w:rPr>
                <w:rFonts w:ascii="Arial Narrow" w:hAnsi="Arial Narrow"/>
                <w:b/>
              </w:rPr>
              <w:t>26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Gym</w:t>
            </w:r>
          </w:p>
        </w:tc>
        <w:tc>
          <w:tcPr>
            <w:tcW w:w="766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27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28</w:t>
            </w:r>
          </w:p>
          <w:p w:rsidR="00305B68" w:rsidRPr="00847C92" w:rsidRDefault="00305B68" w:rsidP="00353BF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lang w:val="en-CA" w:eastAsia="en-CA"/>
              </w:rPr>
              <w:t>Gym</w:t>
            </w:r>
          </w:p>
          <w:p w:rsidR="00006722" w:rsidRPr="00847C92" w:rsidRDefault="00006722" w:rsidP="00353BF7">
            <w:pPr>
              <w:jc w:val="center"/>
              <w:rPr>
                <w:rFonts w:ascii="Arial Narrow" w:hAnsi="Arial Narrow"/>
                <w:b/>
                <w:lang w:val="en-CA" w:eastAsia="en-CA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006722" w:rsidRPr="00847C92" w:rsidRDefault="00006722" w:rsidP="00353BF7">
            <w:pPr>
              <w:rPr>
                <w:rFonts w:ascii="Arial Narrow" w:hAnsi="Arial Narrow"/>
                <w:b/>
                <w:lang w:val="en-CA" w:eastAsia="en-CA"/>
              </w:rPr>
            </w:pPr>
            <w:r w:rsidRPr="00847C92">
              <w:rPr>
                <w:rFonts w:ascii="Arial Narrow" w:hAnsi="Arial Narrow"/>
                <w:b/>
                <w:lang w:val="en-CA" w:eastAsia="en-CA"/>
              </w:rPr>
              <w:t>29</w:t>
            </w:r>
          </w:p>
        </w:tc>
        <w:tc>
          <w:tcPr>
            <w:tcW w:w="663" w:type="pct"/>
            <w:shd w:val="clear" w:color="auto" w:fill="FFFFFF" w:themeFill="background1"/>
          </w:tcPr>
          <w:p w:rsidR="00006722" w:rsidRDefault="00006722" w:rsidP="00353BF7">
            <w:pPr>
              <w:rPr>
                <w:rFonts w:ascii="Arial Narrow" w:hAnsi="Arial Narrow"/>
                <w:lang w:val="en-CA" w:eastAsia="en-CA"/>
              </w:rPr>
            </w:pPr>
            <w:r>
              <w:rPr>
                <w:rFonts w:ascii="Arial Narrow" w:hAnsi="Arial Narrow"/>
                <w:lang w:val="en-CA" w:eastAsia="en-CA"/>
              </w:rPr>
              <w:t>30</w:t>
            </w:r>
          </w:p>
        </w:tc>
      </w:tr>
    </w:tbl>
    <w:p w:rsidR="00006722" w:rsidRDefault="00006722" w:rsidP="00F031B3">
      <w:pPr>
        <w:tabs>
          <w:tab w:val="left" w:pos="3818"/>
        </w:tabs>
        <w:rPr>
          <w:b/>
          <w:sz w:val="16"/>
        </w:rPr>
        <w:sectPr w:rsidR="00006722" w:rsidSect="0061471B">
          <w:type w:val="continuous"/>
          <w:pgSz w:w="12240" w:h="15840"/>
          <w:pgMar w:top="540" w:right="720" w:bottom="144" w:left="720" w:header="0" w:footer="182" w:gutter="0"/>
          <w:cols w:space="720"/>
          <w:docGrid w:linePitch="326"/>
        </w:sectPr>
      </w:pPr>
      <w:r>
        <w:rPr>
          <w:b/>
          <w:sz w:val="16"/>
        </w:rPr>
        <w:lastRenderedPageBreak/>
        <w:tab/>
      </w:r>
    </w:p>
    <w:p w:rsidR="00006722" w:rsidRDefault="00006722" w:rsidP="00F031B3">
      <w:pPr>
        <w:tabs>
          <w:tab w:val="left" w:pos="3818"/>
        </w:tabs>
        <w:rPr>
          <w:b/>
          <w:sz w:val="16"/>
        </w:rPr>
      </w:pPr>
    </w:p>
    <w:sectPr w:rsidR="00006722" w:rsidSect="00006722">
      <w:type w:val="continuous"/>
      <w:pgSz w:w="12240" w:h="15840"/>
      <w:pgMar w:top="540" w:right="720" w:bottom="144" w:left="720" w:header="0" w:footer="18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E5" w:rsidRDefault="002613E5" w:rsidP="008F0F02">
      <w:r>
        <w:separator/>
      </w:r>
    </w:p>
  </w:endnote>
  <w:endnote w:type="continuationSeparator" w:id="0">
    <w:p w:rsidR="002613E5" w:rsidRDefault="002613E5" w:rsidP="008F0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E5" w:rsidRDefault="002613E5" w:rsidP="008F0F02">
      <w:r>
        <w:separator/>
      </w:r>
    </w:p>
  </w:footnote>
  <w:footnote w:type="continuationSeparator" w:id="0">
    <w:p w:rsidR="002613E5" w:rsidRDefault="002613E5" w:rsidP="008F0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50A"/>
    <w:multiLevelType w:val="hybridMultilevel"/>
    <w:tmpl w:val="0DEE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DF"/>
    <w:rsid w:val="00006722"/>
    <w:rsid w:val="000236E2"/>
    <w:rsid w:val="000237DA"/>
    <w:rsid w:val="00024164"/>
    <w:rsid w:val="000246FC"/>
    <w:rsid w:val="0002471B"/>
    <w:rsid w:val="00024D7A"/>
    <w:rsid w:val="0002673C"/>
    <w:rsid w:val="00030E07"/>
    <w:rsid w:val="000315D3"/>
    <w:rsid w:val="000320DE"/>
    <w:rsid w:val="0003496A"/>
    <w:rsid w:val="00034DAE"/>
    <w:rsid w:val="00042352"/>
    <w:rsid w:val="00044DF1"/>
    <w:rsid w:val="00047732"/>
    <w:rsid w:val="000518EB"/>
    <w:rsid w:val="00054518"/>
    <w:rsid w:val="000559EB"/>
    <w:rsid w:val="00056B7F"/>
    <w:rsid w:val="00065DC8"/>
    <w:rsid w:val="000724B4"/>
    <w:rsid w:val="00072C58"/>
    <w:rsid w:val="00075AF5"/>
    <w:rsid w:val="0008365A"/>
    <w:rsid w:val="00093C32"/>
    <w:rsid w:val="0009748E"/>
    <w:rsid w:val="000A16B8"/>
    <w:rsid w:val="000A4E30"/>
    <w:rsid w:val="000A621A"/>
    <w:rsid w:val="000C1592"/>
    <w:rsid w:val="000C3A52"/>
    <w:rsid w:val="000C3EBC"/>
    <w:rsid w:val="000C6E43"/>
    <w:rsid w:val="000C75C7"/>
    <w:rsid w:val="000C7A5D"/>
    <w:rsid w:val="000E3667"/>
    <w:rsid w:val="000E684D"/>
    <w:rsid w:val="000F0B0B"/>
    <w:rsid w:val="000F0DBB"/>
    <w:rsid w:val="000F1E42"/>
    <w:rsid w:val="000F457D"/>
    <w:rsid w:val="000F7401"/>
    <w:rsid w:val="0010623D"/>
    <w:rsid w:val="00107D3E"/>
    <w:rsid w:val="0012175E"/>
    <w:rsid w:val="00121AA5"/>
    <w:rsid w:val="00122B2E"/>
    <w:rsid w:val="0012554E"/>
    <w:rsid w:val="001332FC"/>
    <w:rsid w:val="001344BA"/>
    <w:rsid w:val="00135DEE"/>
    <w:rsid w:val="001410C5"/>
    <w:rsid w:val="001422CC"/>
    <w:rsid w:val="0015046D"/>
    <w:rsid w:val="0015115E"/>
    <w:rsid w:val="00153196"/>
    <w:rsid w:val="00155DFB"/>
    <w:rsid w:val="001579B8"/>
    <w:rsid w:val="00157A04"/>
    <w:rsid w:val="00160266"/>
    <w:rsid w:val="00160723"/>
    <w:rsid w:val="00167310"/>
    <w:rsid w:val="00171436"/>
    <w:rsid w:val="00172C3B"/>
    <w:rsid w:val="00172D02"/>
    <w:rsid w:val="00173A57"/>
    <w:rsid w:val="00180619"/>
    <w:rsid w:val="00185385"/>
    <w:rsid w:val="00185E93"/>
    <w:rsid w:val="0018688E"/>
    <w:rsid w:val="00195460"/>
    <w:rsid w:val="00197BBA"/>
    <w:rsid w:val="001A2B2E"/>
    <w:rsid w:val="001A3815"/>
    <w:rsid w:val="001A57EE"/>
    <w:rsid w:val="001A66AD"/>
    <w:rsid w:val="001A7070"/>
    <w:rsid w:val="001A7901"/>
    <w:rsid w:val="001B5B95"/>
    <w:rsid w:val="001B6A67"/>
    <w:rsid w:val="001C0733"/>
    <w:rsid w:val="001C22C0"/>
    <w:rsid w:val="001C4892"/>
    <w:rsid w:val="001C700F"/>
    <w:rsid w:val="001D1831"/>
    <w:rsid w:val="001D59F0"/>
    <w:rsid w:val="001E1657"/>
    <w:rsid w:val="001E5DD9"/>
    <w:rsid w:val="001F5BA3"/>
    <w:rsid w:val="00207223"/>
    <w:rsid w:val="002119A2"/>
    <w:rsid w:val="00215AFE"/>
    <w:rsid w:val="0021751A"/>
    <w:rsid w:val="00217653"/>
    <w:rsid w:val="002217A3"/>
    <w:rsid w:val="00222CDF"/>
    <w:rsid w:val="0022449C"/>
    <w:rsid w:val="0023196E"/>
    <w:rsid w:val="00243615"/>
    <w:rsid w:val="002455FA"/>
    <w:rsid w:val="00252790"/>
    <w:rsid w:val="002613E5"/>
    <w:rsid w:val="00264AF5"/>
    <w:rsid w:val="00266322"/>
    <w:rsid w:val="0027126B"/>
    <w:rsid w:val="002776BD"/>
    <w:rsid w:val="00284210"/>
    <w:rsid w:val="0028491B"/>
    <w:rsid w:val="00284EA8"/>
    <w:rsid w:val="002856AF"/>
    <w:rsid w:val="00292374"/>
    <w:rsid w:val="002A4E24"/>
    <w:rsid w:val="002B254E"/>
    <w:rsid w:val="002B3073"/>
    <w:rsid w:val="002B38AB"/>
    <w:rsid w:val="002C0533"/>
    <w:rsid w:val="002C0F1D"/>
    <w:rsid w:val="002C41B7"/>
    <w:rsid w:val="002C4835"/>
    <w:rsid w:val="002C710D"/>
    <w:rsid w:val="002C7911"/>
    <w:rsid w:val="002D1083"/>
    <w:rsid w:val="002E1786"/>
    <w:rsid w:val="002E2DA3"/>
    <w:rsid w:val="002E45FB"/>
    <w:rsid w:val="00304F19"/>
    <w:rsid w:val="00305B68"/>
    <w:rsid w:val="00306F52"/>
    <w:rsid w:val="0031131F"/>
    <w:rsid w:val="00311B07"/>
    <w:rsid w:val="00313BC6"/>
    <w:rsid w:val="003144CB"/>
    <w:rsid w:val="00323E37"/>
    <w:rsid w:val="00324C1D"/>
    <w:rsid w:val="00331BF0"/>
    <w:rsid w:val="00333B0C"/>
    <w:rsid w:val="00340942"/>
    <w:rsid w:val="00344032"/>
    <w:rsid w:val="0034448D"/>
    <w:rsid w:val="00344D94"/>
    <w:rsid w:val="00353BF7"/>
    <w:rsid w:val="00356130"/>
    <w:rsid w:val="00357B8D"/>
    <w:rsid w:val="003618E0"/>
    <w:rsid w:val="00365754"/>
    <w:rsid w:val="00375C26"/>
    <w:rsid w:val="003805B9"/>
    <w:rsid w:val="00381459"/>
    <w:rsid w:val="00386D3B"/>
    <w:rsid w:val="003A2064"/>
    <w:rsid w:val="003A456C"/>
    <w:rsid w:val="003B276C"/>
    <w:rsid w:val="003B3A3F"/>
    <w:rsid w:val="003B4341"/>
    <w:rsid w:val="003B699B"/>
    <w:rsid w:val="003C5766"/>
    <w:rsid w:val="003E0AC8"/>
    <w:rsid w:val="003E0EC0"/>
    <w:rsid w:val="003E261B"/>
    <w:rsid w:val="003E2C19"/>
    <w:rsid w:val="003E5720"/>
    <w:rsid w:val="003E68FE"/>
    <w:rsid w:val="003E6F7F"/>
    <w:rsid w:val="003E7971"/>
    <w:rsid w:val="003F1748"/>
    <w:rsid w:val="003F5EF3"/>
    <w:rsid w:val="003F634A"/>
    <w:rsid w:val="00400EEF"/>
    <w:rsid w:val="00400F3B"/>
    <w:rsid w:val="00401FC1"/>
    <w:rsid w:val="00405AED"/>
    <w:rsid w:val="0041343E"/>
    <w:rsid w:val="00417A82"/>
    <w:rsid w:val="0042184E"/>
    <w:rsid w:val="00424BD5"/>
    <w:rsid w:val="00425A0D"/>
    <w:rsid w:val="00431D16"/>
    <w:rsid w:val="004414EF"/>
    <w:rsid w:val="0045048D"/>
    <w:rsid w:val="00451057"/>
    <w:rsid w:val="00454214"/>
    <w:rsid w:val="00467245"/>
    <w:rsid w:val="00470504"/>
    <w:rsid w:val="00472239"/>
    <w:rsid w:val="00480F73"/>
    <w:rsid w:val="0048369A"/>
    <w:rsid w:val="00483AD1"/>
    <w:rsid w:val="00483D7D"/>
    <w:rsid w:val="0048454E"/>
    <w:rsid w:val="00492BA8"/>
    <w:rsid w:val="00493970"/>
    <w:rsid w:val="00495777"/>
    <w:rsid w:val="004A41C4"/>
    <w:rsid w:val="004A4902"/>
    <w:rsid w:val="004B0B92"/>
    <w:rsid w:val="004B4082"/>
    <w:rsid w:val="004B4BB0"/>
    <w:rsid w:val="004C1B38"/>
    <w:rsid w:val="004C2ACE"/>
    <w:rsid w:val="004C4CFC"/>
    <w:rsid w:val="004C4DF4"/>
    <w:rsid w:val="004C51C4"/>
    <w:rsid w:val="004C57B0"/>
    <w:rsid w:val="004E3686"/>
    <w:rsid w:val="004E48EB"/>
    <w:rsid w:val="004E4A71"/>
    <w:rsid w:val="004F30B6"/>
    <w:rsid w:val="00501F04"/>
    <w:rsid w:val="00502A1B"/>
    <w:rsid w:val="0050364D"/>
    <w:rsid w:val="00504E80"/>
    <w:rsid w:val="005054F2"/>
    <w:rsid w:val="00510F7A"/>
    <w:rsid w:val="00517B6F"/>
    <w:rsid w:val="00523F31"/>
    <w:rsid w:val="00524353"/>
    <w:rsid w:val="005405C8"/>
    <w:rsid w:val="00542FEE"/>
    <w:rsid w:val="005477BE"/>
    <w:rsid w:val="00547E14"/>
    <w:rsid w:val="0055223E"/>
    <w:rsid w:val="005532A1"/>
    <w:rsid w:val="0055488C"/>
    <w:rsid w:val="00557C0B"/>
    <w:rsid w:val="0056077D"/>
    <w:rsid w:val="005619E7"/>
    <w:rsid w:val="005635AC"/>
    <w:rsid w:val="005643B6"/>
    <w:rsid w:val="005654DC"/>
    <w:rsid w:val="005663FD"/>
    <w:rsid w:val="00570276"/>
    <w:rsid w:val="005711B7"/>
    <w:rsid w:val="005723F1"/>
    <w:rsid w:val="00575B29"/>
    <w:rsid w:val="00580B66"/>
    <w:rsid w:val="0058539E"/>
    <w:rsid w:val="0058677F"/>
    <w:rsid w:val="00587C88"/>
    <w:rsid w:val="00593655"/>
    <w:rsid w:val="005A1EF4"/>
    <w:rsid w:val="005A4C98"/>
    <w:rsid w:val="005B4C09"/>
    <w:rsid w:val="005B521A"/>
    <w:rsid w:val="005C168F"/>
    <w:rsid w:val="005C1881"/>
    <w:rsid w:val="005C6753"/>
    <w:rsid w:val="005C6FD6"/>
    <w:rsid w:val="005D3606"/>
    <w:rsid w:val="005D3D98"/>
    <w:rsid w:val="005E36CE"/>
    <w:rsid w:val="005F1DE5"/>
    <w:rsid w:val="005F2AD6"/>
    <w:rsid w:val="005F324B"/>
    <w:rsid w:val="005F5A3D"/>
    <w:rsid w:val="0060051E"/>
    <w:rsid w:val="0061471B"/>
    <w:rsid w:val="006159CA"/>
    <w:rsid w:val="00615AB4"/>
    <w:rsid w:val="00624312"/>
    <w:rsid w:val="006261FF"/>
    <w:rsid w:val="00627F26"/>
    <w:rsid w:val="0064175C"/>
    <w:rsid w:val="00643FA0"/>
    <w:rsid w:val="0064421D"/>
    <w:rsid w:val="00647A94"/>
    <w:rsid w:val="006507E8"/>
    <w:rsid w:val="00650BB4"/>
    <w:rsid w:val="00652725"/>
    <w:rsid w:val="00652BB5"/>
    <w:rsid w:val="006549CC"/>
    <w:rsid w:val="00657EC6"/>
    <w:rsid w:val="00662C3E"/>
    <w:rsid w:val="0067125C"/>
    <w:rsid w:val="00677778"/>
    <w:rsid w:val="00681C6A"/>
    <w:rsid w:val="006836AB"/>
    <w:rsid w:val="006855D3"/>
    <w:rsid w:val="006937F0"/>
    <w:rsid w:val="00694255"/>
    <w:rsid w:val="00697D9C"/>
    <w:rsid w:val="006A0323"/>
    <w:rsid w:val="006A1698"/>
    <w:rsid w:val="006A1CFE"/>
    <w:rsid w:val="006A2B8C"/>
    <w:rsid w:val="006A2F32"/>
    <w:rsid w:val="006B00DA"/>
    <w:rsid w:val="006B0911"/>
    <w:rsid w:val="006B74BF"/>
    <w:rsid w:val="006C768F"/>
    <w:rsid w:val="006D368A"/>
    <w:rsid w:val="006E0AC6"/>
    <w:rsid w:val="006E2546"/>
    <w:rsid w:val="006E2C7B"/>
    <w:rsid w:val="006E5A9E"/>
    <w:rsid w:val="006F0A0F"/>
    <w:rsid w:val="006F5B80"/>
    <w:rsid w:val="0070151A"/>
    <w:rsid w:val="007122F9"/>
    <w:rsid w:val="0071244B"/>
    <w:rsid w:val="00713BCE"/>
    <w:rsid w:val="007233CF"/>
    <w:rsid w:val="00723573"/>
    <w:rsid w:val="00725221"/>
    <w:rsid w:val="00734B8D"/>
    <w:rsid w:val="00741BA1"/>
    <w:rsid w:val="00744E9C"/>
    <w:rsid w:val="00750BE0"/>
    <w:rsid w:val="00750E1A"/>
    <w:rsid w:val="0075164A"/>
    <w:rsid w:val="007525E9"/>
    <w:rsid w:val="007551EC"/>
    <w:rsid w:val="00755293"/>
    <w:rsid w:val="0075540E"/>
    <w:rsid w:val="00761540"/>
    <w:rsid w:val="007666EA"/>
    <w:rsid w:val="00767BC6"/>
    <w:rsid w:val="00777322"/>
    <w:rsid w:val="007840E4"/>
    <w:rsid w:val="007848B5"/>
    <w:rsid w:val="00793708"/>
    <w:rsid w:val="007A338C"/>
    <w:rsid w:val="007A5C55"/>
    <w:rsid w:val="007B0E23"/>
    <w:rsid w:val="007B4561"/>
    <w:rsid w:val="007C43A5"/>
    <w:rsid w:val="007D10A0"/>
    <w:rsid w:val="007E2FBD"/>
    <w:rsid w:val="007E3C77"/>
    <w:rsid w:val="007F39CC"/>
    <w:rsid w:val="00801FA2"/>
    <w:rsid w:val="00803467"/>
    <w:rsid w:val="00812039"/>
    <w:rsid w:val="008121D2"/>
    <w:rsid w:val="008249F2"/>
    <w:rsid w:val="00824BF7"/>
    <w:rsid w:val="00832941"/>
    <w:rsid w:val="00834003"/>
    <w:rsid w:val="00834A53"/>
    <w:rsid w:val="0083760F"/>
    <w:rsid w:val="00837931"/>
    <w:rsid w:val="00841273"/>
    <w:rsid w:val="00845B85"/>
    <w:rsid w:val="00846937"/>
    <w:rsid w:val="008469DA"/>
    <w:rsid w:val="00847C92"/>
    <w:rsid w:val="00854E84"/>
    <w:rsid w:val="00862162"/>
    <w:rsid w:val="00865953"/>
    <w:rsid w:val="00867F09"/>
    <w:rsid w:val="0087549B"/>
    <w:rsid w:val="00877DC8"/>
    <w:rsid w:val="00877FFC"/>
    <w:rsid w:val="0088422E"/>
    <w:rsid w:val="008861FD"/>
    <w:rsid w:val="00890210"/>
    <w:rsid w:val="008906B2"/>
    <w:rsid w:val="008A6F7D"/>
    <w:rsid w:val="008B2884"/>
    <w:rsid w:val="008B599B"/>
    <w:rsid w:val="008B5EEB"/>
    <w:rsid w:val="008C0E74"/>
    <w:rsid w:val="008C1C1B"/>
    <w:rsid w:val="008C2BA1"/>
    <w:rsid w:val="008C74D2"/>
    <w:rsid w:val="008D4D78"/>
    <w:rsid w:val="008D57D3"/>
    <w:rsid w:val="008D6821"/>
    <w:rsid w:val="008D7622"/>
    <w:rsid w:val="008E2AE3"/>
    <w:rsid w:val="008E31C4"/>
    <w:rsid w:val="008E3353"/>
    <w:rsid w:val="008F0F02"/>
    <w:rsid w:val="008F4991"/>
    <w:rsid w:val="008F5AE6"/>
    <w:rsid w:val="00901FD6"/>
    <w:rsid w:val="0090321C"/>
    <w:rsid w:val="00915B66"/>
    <w:rsid w:val="00917850"/>
    <w:rsid w:val="00920876"/>
    <w:rsid w:val="00925CF3"/>
    <w:rsid w:val="0092753D"/>
    <w:rsid w:val="009325D8"/>
    <w:rsid w:val="00940CB5"/>
    <w:rsid w:val="00945CA8"/>
    <w:rsid w:val="00947D53"/>
    <w:rsid w:val="00952A80"/>
    <w:rsid w:val="00954577"/>
    <w:rsid w:val="00954D64"/>
    <w:rsid w:val="009564E4"/>
    <w:rsid w:val="00956884"/>
    <w:rsid w:val="00957278"/>
    <w:rsid w:val="00960FAD"/>
    <w:rsid w:val="009619A9"/>
    <w:rsid w:val="00971142"/>
    <w:rsid w:val="00973ABB"/>
    <w:rsid w:val="00983958"/>
    <w:rsid w:val="009935DD"/>
    <w:rsid w:val="009A0378"/>
    <w:rsid w:val="009A595A"/>
    <w:rsid w:val="009A67F8"/>
    <w:rsid w:val="009B0E14"/>
    <w:rsid w:val="009B4FDB"/>
    <w:rsid w:val="009C11B5"/>
    <w:rsid w:val="009C309C"/>
    <w:rsid w:val="009D1A6E"/>
    <w:rsid w:val="009D67DC"/>
    <w:rsid w:val="009E2A6F"/>
    <w:rsid w:val="009E3459"/>
    <w:rsid w:val="009E4287"/>
    <w:rsid w:val="009F06A5"/>
    <w:rsid w:val="009F19A7"/>
    <w:rsid w:val="009F6CF2"/>
    <w:rsid w:val="00A01F9D"/>
    <w:rsid w:val="00A02CE3"/>
    <w:rsid w:val="00A039FA"/>
    <w:rsid w:val="00A0484A"/>
    <w:rsid w:val="00A04BC5"/>
    <w:rsid w:val="00A05F01"/>
    <w:rsid w:val="00A06B9A"/>
    <w:rsid w:val="00A12A30"/>
    <w:rsid w:val="00A12A58"/>
    <w:rsid w:val="00A1354B"/>
    <w:rsid w:val="00A15635"/>
    <w:rsid w:val="00A16505"/>
    <w:rsid w:val="00A20D04"/>
    <w:rsid w:val="00A21397"/>
    <w:rsid w:val="00A3057C"/>
    <w:rsid w:val="00A30E98"/>
    <w:rsid w:val="00A31FF6"/>
    <w:rsid w:val="00A50906"/>
    <w:rsid w:val="00A529F3"/>
    <w:rsid w:val="00A56375"/>
    <w:rsid w:val="00A62FE1"/>
    <w:rsid w:val="00A7035B"/>
    <w:rsid w:val="00A75D11"/>
    <w:rsid w:val="00A80334"/>
    <w:rsid w:val="00A80BDF"/>
    <w:rsid w:val="00A82F99"/>
    <w:rsid w:val="00A84FE8"/>
    <w:rsid w:val="00A86098"/>
    <w:rsid w:val="00A86BF8"/>
    <w:rsid w:val="00A86E0A"/>
    <w:rsid w:val="00A92C1C"/>
    <w:rsid w:val="00A9412D"/>
    <w:rsid w:val="00A9546C"/>
    <w:rsid w:val="00AA6B52"/>
    <w:rsid w:val="00AA797E"/>
    <w:rsid w:val="00AB30AA"/>
    <w:rsid w:val="00AC28A6"/>
    <w:rsid w:val="00AC2DE6"/>
    <w:rsid w:val="00AC5C5F"/>
    <w:rsid w:val="00AD156F"/>
    <w:rsid w:val="00AE220F"/>
    <w:rsid w:val="00AE3E4B"/>
    <w:rsid w:val="00AF0B0D"/>
    <w:rsid w:val="00AF7D1B"/>
    <w:rsid w:val="00B037B2"/>
    <w:rsid w:val="00B055C7"/>
    <w:rsid w:val="00B10AE3"/>
    <w:rsid w:val="00B117AD"/>
    <w:rsid w:val="00B16B0B"/>
    <w:rsid w:val="00B21768"/>
    <w:rsid w:val="00B242D5"/>
    <w:rsid w:val="00B24558"/>
    <w:rsid w:val="00B25E29"/>
    <w:rsid w:val="00B2783C"/>
    <w:rsid w:val="00B35E06"/>
    <w:rsid w:val="00B363C2"/>
    <w:rsid w:val="00B36949"/>
    <w:rsid w:val="00B41B60"/>
    <w:rsid w:val="00B42BB9"/>
    <w:rsid w:val="00B42EB5"/>
    <w:rsid w:val="00B4562A"/>
    <w:rsid w:val="00B45970"/>
    <w:rsid w:val="00B46E7A"/>
    <w:rsid w:val="00B52814"/>
    <w:rsid w:val="00B61154"/>
    <w:rsid w:val="00B66F5D"/>
    <w:rsid w:val="00B70D57"/>
    <w:rsid w:val="00B75C91"/>
    <w:rsid w:val="00B76902"/>
    <w:rsid w:val="00B836F5"/>
    <w:rsid w:val="00B8655F"/>
    <w:rsid w:val="00B867BB"/>
    <w:rsid w:val="00B86B76"/>
    <w:rsid w:val="00B8713D"/>
    <w:rsid w:val="00B95E3B"/>
    <w:rsid w:val="00BA4DBD"/>
    <w:rsid w:val="00BB0F95"/>
    <w:rsid w:val="00BB616C"/>
    <w:rsid w:val="00BD08E6"/>
    <w:rsid w:val="00BD28DD"/>
    <w:rsid w:val="00BD408A"/>
    <w:rsid w:val="00BD487F"/>
    <w:rsid w:val="00BD4FA1"/>
    <w:rsid w:val="00BD5179"/>
    <w:rsid w:val="00BE5101"/>
    <w:rsid w:val="00BF3EE5"/>
    <w:rsid w:val="00BF5D72"/>
    <w:rsid w:val="00C01788"/>
    <w:rsid w:val="00C02409"/>
    <w:rsid w:val="00C05991"/>
    <w:rsid w:val="00C05BA9"/>
    <w:rsid w:val="00C10316"/>
    <w:rsid w:val="00C138F0"/>
    <w:rsid w:val="00C145C2"/>
    <w:rsid w:val="00C16C63"/>
    <w:rsid w:val="00C20544"/>
    <w:rsid w:val="00C206D8"/>
    <w:rsid w:val="00C309EF"/>
    <w:rsid w:val="00C31031"/>
    <w:rsid w:val="00C32FE9"/>
    <w:rsid w:val="00C3329B"/>
    <w:rsid w:val="00C37A1A"/>
    <w:rsid w:val="00C40330"/>
    <w:rsid w:val="00C443CF"/>
    <w:rsid w:val="00C46252"/>
    <w:rsid w:val="00C50027"/>
    <w:rsid w:val="00C50F83"/>
    <w:rsid w:val="00C61DF8"/>
    <w:rsid w:val="00C65D60"/>
    <w:rsid w:val="00C65D6A"/>
    <w:rsid w:val="00C81119"/>
    <w:rsid w:val="00C92D35"/>
    <w:rsid w:val="00C94A95"/>
    <w:rsid w:val="00C95E9C"/>
    <w:rsid w:val="00CB125C"/>
    <w:rsid w:val="00CB27C6"/>
    <w:rsid w:val="00CC26CF"/>
    <w:rsid w:val="00CC749B"/>
    <w:rsid w:val="00CD0B8E"/>
    <w:rsid w:val="00CD4FE1"/>
    <w:rsid w:val="00CE0CB4"/>
    <w:rsid w:val="00CE303B"/>
    <w:rsid w:val="00CE5B81"/>
    <w:rsid w:val="00CE5DF4"/>
    <w:rsid w:val="00CE6EC8"/>
    <w:rsid w:val="00CF2A09"/>
    <w:rsid w:val="00CF3A32"/>
    <w:rsid w:val="00CF3DCE"/>
    <w:rsid w:val="00D107F9"/>
    <w:rsid w:val="00D10F4E"/>
    <w:rsid w:val="00D1109C"/>
    <w:rsid w:val="00D1164F"/>
    <w:rsid w:val="00D12488"/>
    <w:rsid w:val="00D12961"/>
    <w:rsid w:val="00D15626"/>
    <w:rsid w:val="00D164A5"/>
    <w:rsid w:val="00D22EE6"/>
    <w:rsid w:val="00D24151"/>
    <w:rsid w:val="00D31D06"/>
    <w:rsid w:val="00D32032"/>
    <w:rsid w:val="00D36C0F"/>
    <w:rsid w:val="00D46BA3"/>
    <w:rsid w:val="00D50F3E"/>
    <w:rsid w:val="00D53288"/>
    <w:rsid w:val="00D53D66"/>
    <w:rsid w:val="00D54A2B"/>
    <w:rsid w:val="00D54F6B"/>
    <w:rsid w:val="00D55924"/>
    <w:rsid w:val="00D57300"/>
    <w:rsid w:val="00D63A7C"/>
    <w:rsid w:val="00D71415"/>
    <w:rsid w:val="00D745BF"/>
    <w:rsid w:val="00D821A5"/>
    <w:rsid w:val="00D82FD3"/>
    <w:rsid w:val="00D87ED3"/>
    <w:rsid w:val="00D94069"/>
    <w:rsid w:val="00D944DB"/>
    <w:rsid w:val="00D96DB0"/>
    <w:rsid w:val="00DA0C96"/>
    <w:rsid w:val="00DA2748"/>
    <w:rsid w:val="00DB182B"/>
    <w:rsid w:val="00DB314E"/>
    <w:rsid w:val="00DB56F2"/>
    <w:rsid w:val="00DC0E50"/>
    <w:rsid w:val="00DC6ED0"/>
    <w:rsid w:val="00DD0741"/>
    <w:rsid w:val="00DD4577"/>
    <w:rsid w:val="00DD4E17"/>
    <w:rsid w:val="00DE071C"/>
    <w:rsid w:val="00DE55F2"/>
    <w:rsid w:val="00DE5CF2"/>
    <w:rsid w:val="00DF4C05"/>
    <w:rsid w:val="00DF7EF2"/>
    <w:rsid w:val="00E0151F"/>
    <w:rsid w:val="00E01FE3"/>
    <w:rsid w:val="00E03C9F"/>
    <w:rsid w:val="00E1204E"/>
    <w:rsid w:val="00E27387"/>
    <w:rsid w:val="00E3233C"/>
    <w:rsid w:val="00E3418B"/>
    <w:rsid w:val="00E341B8"/>
    <w:rsid w:val="00E36E29"/>
    <w:rsid w:val="00E55E36"/>
    <w:rsid w:val="00E5694C"/>
    <w:rsid w:val="00E57DC7"/>
    <w:rsid w:val="00E62232"/>
    <w:rsid w:val="00E62CD6"/>
    <w:rsid w:val="00E6447F"/>
    <w:rsid w:val="00E675E8"/>
    <w:rsid w:val="00E81567"/>
    <w:rsid w:val="00E84323"/>
    <w:rsid w:val="00E87197"/>
    <w:rsid w:val="00E93EC5"/>
    <w:rsid w:val="00EA2B54"/>
    <w:rsid w:val="00EA70CE"/>
    <w:rsid w:val="00EB471E"/>
    <w:rsid w:val="00EB791F"/>
    <w:rsid w:val="00EC4532"/>
    <w:rsid w:val="00ED2739"/>
    <w:rsid w:val="00ED7FCF"/>
    <w:rsid w:val="00EE7BC2"/>
    <w:rsid w:val="00EF4C4B"/>
    <w:rsid w:val="00EF5846"/>
    <w:rsid w:val="00F031B3"/>
    <w:rsid w:val="00F07E74"/>
    <w:rsid w:val="00F13BE1"/>
    <w:rsid w:val="00F13DDB"/>
    <w:rsid w:val="00F154BF"/>
    <w:rsid w:val="00F2070C"/>
    <w:rsid w:val="00F230F4"/>
    <w:rsid w:val="00F26AE8"/>
    <w:rsid w:val="00F30919"/>
    <w:rsid w:val="00F3213C"/>
    <w:rsid w:val="00F33322"/>
    <w:rsid w:val="00F34DD8"/>
    <w:rsid w:val="00F41BFF"/>
    <w:rsid w:val="00F45D91"/>
    <w:rsid w:val="00F46E27"/>
    <w:rsid w:val="00F46EBD"/>
    <w:rsid w:val="00F4701D"/>
    <w:rsid w:val="00F50785"/>
    <w:rsid w:val="00F674E2"/>
    <w:rsid w:val="00F7067A"/>
    <w:rsid w:val="00F72907"/>
    <w:rsid w:val="00F7368D"/>
    <w:rsid w:val="00F7640B"/>
    <w:rsid w:val="00F80146"/>
    <w:rsid w:val="00F807C4"/>
    <w:rsid w:val="00F821F7"/>
    <w:rsid w:val="00F90BDA"/>
    <w:rsid w:val="00F92AEF"/>
    <w:rsid w:val="00F92C73"/>
    <w:rsid w:val="00FA0A18"/>
    <w:rsid w:val="00FA3A73"/>
    <w:rsid w:val="00FA41B7"/>
    <w:rsid w:val="00FA7703"/>
    <w:rsid w:val="00FB6373"/>
    <w:rsid w:val="00FB74D3"/>
    <w:rsid w:val="00FC00A3"/>
    <w:rsid w:val="00FC4EEC"/>
    <w:rsid w:val="00FC5037"/>
    <w:rsid w:val="00FD2DC8"/>
    <w:rsid w:val="00FD33CF"/>
    <w:rsid w:val="00FE17AD"/>
    <w:rsid w:val="00FE1A0C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A3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E684D"/>
    <w:pPr>
      <w:keepNext/>
      <w:jc w:val="center"/>
      <w:outlineLvl w:val="0"/>
    </w:pPr>
    <w:rPr>
      <w:rFonts w:ascii="Arial" w:hAnsi="Arial"/>
      <w:b/>
      <w:sz w:val="52"/>
      <w:szCs w:val="20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9B0E14"/>
    <w:pPr>
      <w:spacing w:line="240" w:lineRule="atLeast"/>
    </w:pPr>
    <w:rPr>
      <w:rFonts w:ascii="Arial" w:hAnsi="Arial"/>
      <w:color w:val="231F20"/>
      <w:sz w:val="20"/>
    </w:rPr>
  </w:style>
  <w:style w:type="paragraph" w:customStyle="1" w:styleId="Phone">
    <w:name w:val="Phone"/>
    <w:basedOn w:val="Normal"/>
    <w:rsid w:val="009B0E14"/>
    <w:pPr>
      <w:spacing w:line="300" w:lineRule="atLeast"/>
      <w:jc w:val="right"/>
    </w:pPr>
    <w:rPr>
      <w:rFonts w:ascii="Arial" w:hAnsi="Arial"/>
      <w:b/>
      <w:color w:val="FFFFFF"/>
      <w:sz w:val="20"/>
    </w:rPr>
  </w:style>
  <w:style w:type="paragraph" w:customStyle="1" w:styleId="PhotoBox">
    <w:name w:val="Photo Box"/>
    <w:basedOn w:val="Normal"/>
    <w:rsid w:val="009B0E14"/>
    <w:pPr>
      <w:spacing w:line="300" w:lineRule="atLeast"/>
      <w:jc w:val="center"/>
    </w:pPr>
    <w:rPr>
      <w:rFonts w:ascii="Arial" w:hAnsi="Arial"/>
      <w:caps/>
      <w:color w:val="000000"/>
      <w:sz w:val="20"/>
    </w:rPr>
  </w:style>
  <w:style w:type="paragraph" w:customStyle="1" w:styleId="Subhead">
    <w:name w:val="Subhead"/>
    <w:basedOn w:val="Normal"/>
    <w:rsid w:val="009B0E14"/>
    <w:pPr>
      <w:spacing w:after="120" w:line="300" w:lineRule="atLeast"/>
    </w:pPr>
    <w:rPr>
      <w:rFonts w:ascii="Arial" w:hAnsi="Arial"/>
      <w:b/>
      <w:color w:val="231F20"/>
      <w:sz w:val="28"/>
    </w:rPr>
  </w:style>
  <w:style w:type="paragraph" w:customStyle="1" w:styleId="ListBullets">
    <w:name w:val="List Bullets"/>
    <w:basedOn w:val="Normal"/>
    <w:rsid w:val="009B0E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sz w:val="20"/>
      <w:szCs w:val="20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">
    <w:name w:val="Headline"/>
    <w:basedOn w:val="Normal"/>
    <w:rsid w:val="009B0E14"/>
    <w:pPr>
      <w:spacing w:line="240" w:lineRule="atLeast"/>
    </w:pPr>
    <w:rPr>
      <w:rFonts w:ascii="Arial" w:hAnsi="Arial"/>
      <w:b/>
      <w:color w:val="231F20"/>
      <w:sz w:val="40"/>
    </w:rPr>
  </w:style>
  <w:style w:type="paragraph" w:customStyle="1" w:styleId="CompanyNameLogo">
    <w:name w:val="Company Name / Logo"/>
    <w:basedOn w:val="Normal"/>
    <w:rsid w:val="009B0E14"/>
    <w:pPr>
      <w:spacing w:line="300" w:lineRule="atLeast"/>
      <w:jc w:val="center"/>
    </w:pPr>
    <w:rPr>
      <w:rFonts w:ascii="Arial" w:hAnsi="Arial"/>
      <w:b/>
      <w:caps/>
      <w:color w:val="231F20"/>
      <w:spacing w:val="10"/>
      <w:sz w:val="22"/>
    </w:rPr>
  </w:style>
  <w:style w:type="paragraph" w:customStyle="1" w:styleId="Address">
    <w:name w:val="Address"/>
    <w:basedOn w:val="CompanyNameLogo"/>
    <w:rsid w:val="006124B5"/>
    <w:pPr>
      <w:jc w:val="right"/>
    </w:pPr>
    <w:rPr>
      <w:b w:val="0"/>
      <w:caps w:val="0"/>
      <w:color w:val="auto"/>
      <w:spacing w:val="0"/>
      <w:sz w:val="20"/>
    </w:rPr>
  </w:style>
  <w:style w:type="paragraph" w:customStyle="1" w:styleId="CompanyName">
    <w:name w:val="Company Name"/>
    <w:basedOn w:val="CompanyNameLogo"/>
    <w:rsid w:val="006124B5"/>
    <w:pPr>
      <w:jc w:val="left"/>
    </w:pPr>
    <w:rPr>
      <w:color w:val="auto"/>
      <w:sz w:val="20"/>
    </w:rPr>
  </w:style>
  <w:style w:type="character" w:customStyle="1" w:styleId="Heading1Char">
    <w:name w:val="Heading 1 Char"/>
    <w:basedOn w:val="DefaultParagraphFont"/>
    <w:link w:val="Heading1"/>
    <w:rsid w:val="000E684D"/>
    <w:rPr>
      <w:rFonts w:ascii="Arial" w:hAnsi="Arial"/>
      <w:b/>
      <w:sz w:val="52"/>
      <w:lang w:val="en-US" w:eastAsia="en-US"/>
    </w:rPr>
  </w:style>
  <w:style w:type="paragraph" w:customStyle="1" w:styleId="NoParagraphStyle">
    <w:name w:val="[No Paragraph Style]"/>
    <w:rsid w:val="00301D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 w:eastAsia="en-US"/>
    </w:rPr>
  </w:style>
  <w:style w:type="paragraph" w:customStyle="1" w:styleId="BasicParagraph">
    <w:name w:val="[Basic Paragraph]"/>
    <w:basedOn w:val="NoParagraphStyle"/>
    <w:rsid w:val="00301DC1"/>
  </w:style>
  <w:style w:type="paragraph" w:customStyle="1" w:styleId="webaddress">
    <w:name w:val="webaddress"/>
    <w:basedOn w:val="Address"/>
    <w:rsid w:val="00D26D80"/>
    <w:pPr>
      <w:jc w:val="center"/>
    </w:pPr>
    <w:rPr>
      <w:b/>
    </w:rPr>
  </w:style>
  <w:style w:type="paragraph" w:customStyle="1" w:styleId="Byline">
    <w:name w:val="Byline"/>
    <w:basedOn w:val="Normal"/>
    <w:rsid w:val="009B0E14"/>
    <w:pPr>
      <w:spacing w:line="180" w:lineRule="atLeast"/>
    </w:pPr>
    <w:rPr>
      <w:rFonts w:ascii="Arial" w:hAnsi="Arial"/>
      <w:b/>
      <w:sz w:val="20"/>
    </w:rPr>
  </w:style>
  <w:style w:type="paragraph" w:styleId="EnvelopeAddress">
    <w:name w:val="envelope address"/>
    <w:basedOn w:val="Normal"/>
    <w:rsid w:val="009B0E14"/>
    <w:pPr>
      <w:framePr w:w="5040" w:h="1980" w:hRule="exact" w:hSpace="180" w:wrap="auto" w:vAnchor="page" w:hAnchor="page"/>
      <w:spacing w:after="40" w:line="200" w:lineRule="atLeast"/>
    </w:pPr>
    <w:rPr>
      <w:rFonts w:ascii="Arial" w:eastAsia="Times" w:hAnsi="Arial"/>
      <w:sz w:val="16"/>
      <w:szCs w:val="20"/>
    </w:rPr>
  </w:style>
  <w:style w:type="paragraph" w:customStyle="1" w:styleId="ListTitle">
    <w:name w:val="List Title"/>
    <w:basedOn w:val="Normal"/>
    <w:rsid w:val="009B0E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53"/>
    <w:rPr>
      <w:rFonts w:ascii="Tahoma" w:hAnsi="Tahoma" w:cs="Tahoma"/>
      <w:sz w:val="16"/>
      <w:szCs w:val="16"/>
      <w:lang w:val="en-US" w:eastAsia="en-US"/>
    </w:rPr>
  </w:style>
  <w:style w:type="paragraph" w:customStyle="1" w:styleId="Photocaption">
    <w:name w:val="Photo caption"/>
    <w:basedOn w:val="NoParagraphStyle"/>
    <w:rsid w:val="009B0E14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PullQuote">
    <w:name w:val="Pull Quote"/>
    <w:basedOn w:val="Normal"/>
    <w:rsid w:val="009B0E14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caps/>
      <w:color w:val="F37D2F"/>
      <w:spacing w:val="-7"/>
      <w:szCs w:val="28"/>
    </w:rPr>
  </w:style>
  <w:style w:type="character" w:styleId="Hyperlink">
    <w:name w:val="Hyperlink"/>
    <w:basedOn w:val="DefaultParagraphFont"/>
    <w:uiPriority w:val="99"/>
    <w:unhideWhenUsed/>
    <w:rsid w:val="009564E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F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F0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F0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F02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31D06"/>
    <w:pPr>
      <w:ind w:left="720"/>
      <w:contextualSpacing/>
    </w:pPr>
  </w:style>
  <w:style w:type="table" w:styleId="TableGrid">
    <w:name w:val="Table Grid"/>
    <w:basedOn w:val="TableNormal"/>
    <w:uiPriority w:val="59"/>
    <w:rsid w:val="005F2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F6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3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34A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34A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9325D8"/>
    <w:pPr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44E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A3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E684D"/>
    <w:pPr>
      <w:keepNext/>
      <w:jc w:val="center"/>
      <w:outlineLvl w:val="0"/>
    </w:pPr>
    <w:rPr>
      <w:rFonts w:ascii="Arial" w:hAnsi="Arial"/>
      <w:b/>
      <w:sz w:val="52"/>
      <w:szCs w:val="20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9B0E14"/>
    <w:pPr>
      <w:spacing w:line="240" w:lineRule="atLeast"/>
    </w:pPr>
    <w:rPr>
      <w:rFonts w:ascii="Arial" w:hAnsi="Arial"/>
      <w:color w:val="231F20"/>
      <w:sz w:val="20"/>
    </w:rPr>
  </w:style>
  <w:style w:type="paragraph" w:customStyle="1" w:styleId="Phone">
    <w:name w:val="Phone"/>
    <w:basedOn w:val="Normal"/>
    <w:rsid w:val="009B0E14"/>
    <w:pPr>
      <w:spacing w:line="300" w:lineRule="atLeast"/>
      <w:jc w:val="right"/>
    </w:pPr>
    <w:rPr>
      <w:rFonts w:ascii="Arial" w:hAnsi="Arial"/>
      <w:b/>
      <w:color w:val="FFFFFF"/>
      <w:sz w:val="20"/>
    </w:rPr>
  </w:style>
  <w:style w:type="paragraph" w:customStyle="1" w:styleId="PhotoBox">
    <w:name w:val="Photo Box"/>
    <w:basedOn w:val="Normal"/>
    <w:rsid w:val="009B0E14"/>
    <w:pPr>
      <w:spacing w:line="300" w:lineRule="atLeast"/>
      <w:jc w:val="center"/>
    </w:pPr>
    <w:rPr>
      <w:rFonts w:ascii="Arial" w:hAnsi="Arial"/>
      <w:caps/>
      <w:color w:val="000000"/>
      <w:sz w:val="20"/>
    </w:rPr>
  </w:style>
  <w:style w:type="paragraph" w:customStyle="1" w:styleId="Subhead">
    <w:name w:val="Subhead"/>
    <w:basedOn w:val="Normal"/>
    <w:rsid w:val="009B0E14"/>
    <w:pPr>
      <w:spacing w:after="120" w:line="300" w:lineRule="atLeast"/>
    </w:pPr>
    <w:rPr>
      <w:rFonts w:ascii="Arial" w:hAnsi="Arial"/>
      <w:b/>
      <w:color w:val="231F20"/>
      <w:sz w:val="28"/>
    </w:rPr>
  </w:style>
  <w:style w:type="paragraph" w:customStyle="1" w:styleId="ListBullets">
    <w:name w:val="List Bullets"/>
    <w:basedOn w:val="Normal"/>
    <w:rsid w:val="009B0E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sz w:val="20"/>
      <w:szCs w:val="20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">
    <w:name w:val="Headline"/>
    <w:basedOn w:val="Normal"/>
    <w:rsid w:val="009B0E14"/>
    <w:pPr>
      <w:spacing w:line="240" w:lineRule="atLeast"/>
    </w:pPr>
    <w:rPr>
      <w:rFonts w:ascii="Arial" w:hAnsi="Arial"/>
      <w:b/>
      <w:color w:val="231F20"/>
      <w:sz w:val="40"/>
    </w:rPr>
  </w:style>
  <w:style w:type="paragraph" w:customStyle="1" w:styleId="CompanyNameLogo">
    <w:name w:val="Company Name / Logo"/>
    <w:basedOn w:val="Normal"/>
    <w:rsid w:val="009B0E14"/>
    <w:pPr>
      <w:spacing w:line="300" w:lineRule="atLeast"/>
      <w:jc w:val="center"/>
    </w:pPr>
    <w:rPr>
      <w:rFonts w:ascii="Arial" w:hAnsi="Arial"/>
      <w:b/>
      <w:caps/>
      <w:color w:val="231F20"/>
      <w:spacing w:val="10"/>
      <w:sz w:val="22"/>
    </w:rPr>
  </w:style>
  <w:style w:type="paragraph" w:customStyle="1" w:styleId="Address">
    <w:name w:val="Address"/>
    <w:basedOn w:val="CompanyNameLogo"/>
    <w:rsid w:val="006124B5"/>
    <w:pPr>
      <w:jc w:val="right"/>
    </w:pPr>
    <w:rPr>
      <w:b w:val="0"/>
      <w:caps w:val="0"/>
      <w:color w:val="auto"/>
      <w:spacing w:val="0"/>
      <w:sz w:val="20"/>
    </w:rPr>
  </w:style>
  <w:style w:type="paragraph" w:customStyle="1" w:styleId="CompanyName">
    <w:name w:val="Company Name"/>
    <w:basedOn w:val="CompanyNameLogo"/>
    <w:rsid w:val="006124B5"/>
    <w:pPr>
      <w:jc w:val="left"/>
    </w:pPr>
    <w:rPr>
      <w:color w:val="auto"/>
      <w:sz w:val="20"/>
    </w:rPr>
  </w:style>
  <w:style w:type="character" w:customStyle="1" w:styleId="Heading1Char">
    <w:name w:val="Heading 1 Char"/>
    <w:basedOn w:val="DefaultParagraphFont"/>
    <w:link w:val="Heading1"/>
    <w:rsid w:val="000E684D"/>
    <w:rPr>
      <w:rFonts w:ascii="Arial" w:hAnsi="Arial"/>
      <w:b/>
      <w:sz w:val="52"/>
      <w:lang w:val="en-US" w:eastAsia="en-US"/>
    </w:rPr>
  </w:style>
  <w:style w:type="paragraph" w:customStyle="1" w:styleId="NoParagraphStyle">
    <w:name w:val="[No Paragraph Style]"/>
    <w:rsid w:val="00301D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 w:eastAsia="en-US"/>
    </w:rPr>
  </w:style>
  <w:style w:type="paragraph" w:customStyle="1" w:styleId="BasicParagraph">
    <w:name w:val="[Basic Paragraph]"/>
    <w:basedOn w:val="NoParagraphStyle"/>
    <w:rsid w:val="00301DC1"/>
  </w:style>
  <w:style w:type="paragraph" w:customStyle="1" w:styleId="webaddress">
    <w:name w:val="webaddress"/>
    <w:basedOn w:val="Address"/>
    <w:rsid w:val="00D26D80"/>
    <w:pPr>
      <w:jc w:val="center"/>
    </w:pPr>
    <w:rPr>
      <w:b/>
    </w:rPr>
  </w:style>
  <w:style w:type="paragraph" w:customStyle="1" w:styleId="Byline">
    <w:name w:val="Byline"/>
    <w:basedOn w:val="Normal"/>
    <w:rsid w:val="009B0E14"/>
    <w:pPr>
      <w:spacing w:line="180" w:lineRule="atLeast"/>
    </w:pPr>
    <w:rPr>
      <w:rFonts w:ascii="Arial" w:hAnsi="Arial"/>
      <w:b/>
      <w:sz w:val="20"/>
    </w:rPr>
  </w:style>
  <w:style w:type="paragraph" w:styleId="EnvelopeAddress">
    <w:name w:val="envelope address"/>
    <w:basedOn w:val="Normal"/>
    <w:rsid w:val="009B0E14"/>
    <w:pPr>
      <w:framePr w:w="5040" w:h="1980" w:hRule="exact" w:hSpace="180" w:wrap="auto" w:vAnchor="page" w:hAnchor="page"/>
      <w:spacing w:after="40" w:line="200" w:lineRule="atLeast"/>
    </w:pPr>
    <w:rPr>
      <w:rFonts w:ascii="Arial" w:eastAsia="Times" w:hAnsi="Arial"/>
      <w:sz w:val="16"/>
      <w:szCs w:val="20"/>
    </w:rPr>
  </w:style>
  <w:style w:type="paragraph" w:customStyle="1" w:styleId="ListTitle">
    <w:name w:val="List Title"/>
    <w:basedOn w:val="Normal"/>
    <w:rsid w:val="009B0E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53"/>
    <w:rPr>
      <w:rFonts w:ascii="Tahoma" w:hAnsi="Tahoma" w:cs="Tahoma"/>
      <w:sz w:val="16"/>
      <w:szCs w:val="16"/>
      <w:lang w:val="en-US" w:eastAsia="en-US"/>
    </w:rPr>
  </w:style>
  <w:style w:type="paragraph" w:customStyle="1" w:styleId="Photocaption">
    <w:name w:val="Photo caption"/>
    <w:basedOn w:val="NoParagraphStyle"/>
    <w:rsid w:val="009B0E14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PullQuote">
    <w:name w:val="Pull Quote"/>
    <w:basedOn w:val="Normal"/>
    <w:rsid w:val="009B0E14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caps/>
      <w:color w:val="F37D2F"/>
      <w:spacing w:val="-7"/>
      <w:szCs w:val="28"/>
    </w:rPr>
  </w:style>
  <w:style w:type="character" w:styleId="Hyperlink">
    <w:name w:val="Hyperlink"/>
    <w:basedOn w:val="DefaultParagraphFont"/>
    <w:uiPriority w:val="99"/>
    <w:unhideWhenUsed/>
    <w:rsid w:val="009564E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F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F0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F0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F02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31D06"/>
    <w:pPr>
      <w:ind w:left="720"/>
      <w:contextualSpacing/>
    </w:pPr>
  </w:style>
  <w:style w:type="table" w:styleId="TableGrid">
    <w:name w:val="Table Grid"/>
    <w:basedOn w:val="TableNormal"/>
    <w:uiPriority w:val="59"/>
    <w:rsid w:val="005F2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F6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3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34A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34A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9325D8"/>
    <w:pPr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44E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s_r\AppData\Roaming\Microsoft\Templates\HP_ModernSolid_Newsletter_TP1037946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C6047A1457942883EFF25859B1B6D" ma:contentTypeVersion="1" ma:contentTypeDescription="Create a new document." ma:contentTypeScope="" ma:versionID="f6496d1db281072ded11731bb9d4d57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3BDB50-7DE7-4A80-8A69-2EDF4BF0271D}"/>
</file>

<file path=customXml/itemProps2.xml><?xml version="1.0" encoding="utf-8"?>
<ds:datastoreItem xmlns:ds="http://schemas.openxmlformats.org/officeDocument/2006/customXml" ds:itemID="{9034145B-5855-4B95-BA05-A49DA16D7E7F}"/>
</file>

<file path=customXml/itemProps3.xml><?xml version="1.0" encoding="utf-8"?>
<ds:datastoreItem xmlns:ds="http://schemas.openxmlformats.org/officeDocument/2006/customXml" ds:itemID="{6208C334-3E3D-4169-8387-52422E4B6A79}"/>
</file>

<file path=customXml/itemProps4.xml><?xml version="1.0" encoding="utf-8"?>
<ds:datastoreItem xmlns:ds="http://schemas.openxmlformats.org/officeDocument/2006/customXml" ds:itemID="{8AF8C93E-4377-4EA5-BEE7-EF5B97C515E9}"/>
</file>

<file path=docProps/app.xml><?xml version="1.0" encoding="utf-8"?>
<Properties xmlns="http://schemas.openxmlformats.org/officeDocument/2006/extended-properties" xmlns:vt="http://schemas.openxmlformats.org/officeDocument/2006/docPropsVTypes">
  <Template>HP_ModernSolid_Newsletter_TP10379463</Template>
  <TotalTime>0</TotalTime>
  <Pages>2</Pages>
  <Words>84</Words>
  <Characters>480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Marles</dc:creator>
  <cp:lastModifiedBy>Leanne Sherwood</cp:lastModifiedBy>
  <cp:revision>2</cp:revision>
  <cp:lastPrinted>2016-03-11T22:03:00Z</cp:lastPrinted>
  <dcterms:created xsi:type="dcterms:W3CDTF">2016-03-29T21:32:00Z</dcterms:created>
  <dcterms:modified xsi:type="dcterms:W3CDTF">2016-03-29T21:32:00Z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TC103794639990</vt:lpwstr>
  </property>
  <property fmtid="{D5CDD505-2E9C-101B-9397-08002B2CF9AE}" pid="3" name="ContentTypeId">
    <vt:lpwstr>0x0101002AEC6047A1457942883EFF25859B1B6D</vt:lpwstr>
  </property>
</Properties>
</file>